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54D9" w:rsidRPr="000979D6" w:rsidRDefault="002854D9" w:rsidP="00140E5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 Введение</w:t>
      </w:r>
      <w:r w:rsidRPr="000979D6">
        <w:rPr>
          <w:rFonts w:ascii="Times New Roman" w:hAnsi="Times New Roman"/>
          <w:b/>
          <w:sz w:val="28"/>
          <w:szCs w:val="28"/>
        </w:rPr>
        <w:t>.</w:t>
      </w:r>
    </w:p>
    <w:p w:rsidR="002854D9" w:rsidRPr="00D85D86" w:rsidRDefault="002854D9" w:rsidP="008A713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5D86">
        <w:rPr>
          <w:rFonts w:ascii="Times New Roman" w:hAnsi="Times New Roman"/>
          <w:sz w:val="28"/>
          <w:szCs w:val="28"/>
        </w:rPr>
        <w:t>Однажды, гуляя по Площади портовиков, мы обратили внимание на подъёмный кран, который красиво светился разноцветными огнями. Присмотрелись внимательнее и заметили, что кран не едет по рельсам как другие краны в порту, а стоит на месте. На следующий день мы ещё раз пришли на Площадь портовиков, чтобы посмотреть на красивый светящийся кран,</w:t>
      </w:r>
      <w:r>
        <w:rPr>
          <w:rFonts w:ascii="Times New Roman" w:hAnsi="Times New Roman"/>
          <w:sz w:val="28"/>
          <w:szCs w:val="28"/>
        </w:rPr>
        <w:t xml:space="preserve"> а</w:t>
      </w:r>
      <w:r w:rsidRPr="00D85D86">
        <w:rPr>
          <w:rFonts w:ascii="Times New Roman" w:hAnsi="Times New Roman"/>
          <w:sz w:val="28"/>
          <w:szCs w:val="28"/>
        </w:rPr>
        <w:t xml:space="preserve"> он по-прежнему стоял на месте и не двигался. Нам стало интерес</w:t>
      </w:r>
      <w:r>
        <w:rPr>
          <w:rFonts w:ascii="Times New Roman" w:hAnsi="Times New Roman"/>
          <w:sz w:val="28"/>
          <w:szCs w:val="28"/>
        </w:rPr>
        <w:t>но, а что же это за объект и есть ли ещё</w:t>
      </w:r>
      <w:r w:rsidRPr="00D85D86">
        <w:rPr>
          <w:rFonts w:ascii="Times New Roman" w:hAnsi="Times New Roman"/>
          <w:sz w:val="28"/>
          <w:szCs w:val="28"/>
        </w:rPr>
        <w:t xml:space="preserve"> та</w:t>
      </w:r>
      <w:r>
        <w:rPr>
          <w:rFonts w:ascii="Times New Roman" w:hAnsi="Times New Roman"/>
          <w:sz w:val="28"/>
          <w:szCs w:val="28"/>
        </w:rPr>
        <w:t>кие необычные объекты на территории нашего города?</w:t>
      </w:r>
      <w:r w:rsidRPr="00D85D86">
        <w:rPr>
          <w:rFonts w:ascii="Times New Roman" w:hAnsi="Times New Roman"/>
          <w:sz w:val="28"/>
          <w:szCs w:val="28"/>
        </w:rPr>
        <w:t xml:space="preserve">  Для начала мы решили поинтересоваться у взрослых, может быть, они тоже обратили внимание, что на Площади портовиков появился необычный кран? Мама Захара сказала: «Молодцы</w:t>
      </w:r>
      <w:r>
        <w:rPr>
          <w:rFonts w:ascii="Times New Roman" w:hAnsi="Times New Roman"/>
          <w:sz w:val="28"/>
          <w:szCs w:val="28"/>
        </w:rPr>
        <w:t>, ребята</w:t>
      </w:r>
      <w:r w:rsidRPr="00D85D86">
        <w:rPr>
          <w:rFonts w:ascii="Times New Roman" w:hAnsi="Times New Roman"/>
          <w:sz w:val="28"/>
          <w:szCs w:val="28"/>
        </w:rPr>
        <w:t>! Какие же вы наблюдательные. Такие объекты, как необычный светящийся кран, называются арт- объектами. А это «Дудинский Жираф»</w:t>
      </w:r>
      <w:r>
        <w:rPr>
          <w:rFonts w:ascii="Times New Roman" w:hAnsi="Times New Roman"/>
          <w:sz w:val="28"/>
          <w:szCs w:val="28"/>
        </w:rPr>
        <w:t xml:space="preserve"> (фото 1),</w:t>
      </w:r>
      <w:r w:rsidRPr="00D85D86">
        <w:rPr>
          <w:rFonts w:ascii="Times New Roman" w:hAnsi="Times New Roman"/>
          <w:sz w:val="28"/>
          <w:szCs w:val="28"/>
        </w:rPr>
        <w:t xml:space="preserve"> и  появился он на Площади портовиков в 2017 году.  Вы тогда ещё были совсем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51282">
        <w:rPr>
          <w:rFonts w:ascii="Times New Roman" w:hAnsi="Times New Roman"/>
          <w:sz w:val="28"/>
          <w:szCs w:val="28"/>
        </w:rPr>
        <w:t>маленькими!</w:t>
      </w:r>
      <w:r>
        <w:rPr>
          <w:rFonts w:ascii="Times New Roman" w:hAnsi="Times New Roman"/>
          <w:sz w:val="28"/>
          <w:szCs w:val="28"/>
        </w:rPr>
        <w:t xml:space="preserve"> И, если вы обратите</w:t>
      </w:r>
      <w:r w:rsidRPr="00D85D86">
        <w:rPr>
          <w:rFonts w:ascii="Times New Roman" w:hAnsi="Times New Roman"/>
          <w:sz w:val="28"/>
          <w:szCs w:val="28"/>
        </w:rPr>
        <w:t xml:space="preserve"> внимание, то в нашем городе есть ещё арт – объекты, которые связаны с историей порта. </w:t>
      </w:r>
      <w:r>
        <w:rPr>
          <w:rFonts w:ascii="Times New Roman" w:hAnsi="Times New Roman"/>
          <w:sz w:val="28"/>
          <w:szCs w:val="28"/>
        </w:rPr>
        <w:t xml:space="preserve"> Потому что Дудинка – это не только город за Полярным кругом, но и самый северный морской порт мирового значения. Поэтому многие арт – объекты в нашем городе связаны именно с историей Дудинского морского порта!»  </w:t>
      </w:r>
      <w:r w:rsidRPr="00D85D86">
        <w:rPr>
          <w:rFonts w:ascii="Times New Roman" w:hAnsi="Times New Roman"/>
          <w:sz w:val="28"/>
          <w:szCs w:val="28"/>
        </w:rPr>
        <w:t>Нам стало интересно узнать, а сколько же таких объектов, связанны</w:t>
      </w:r>
      <w:r>
        <w:rPr>
          <w:rFonts w:ascii="Times New Roman" w:hAnsi="Times New Roman"/>
          <w:sz w:val="28"/>
          <w:szCs w:val="28"/>
        </w:rPr>
        <w:t>х с историей Дудинского</w:t>
      </w:r>
      <w:r w:rsidRPr="00D85D86">
        <w:rPr>
          <w:rFonts w:ascii="Times New Roman" w:hAnsi="Times New Roman"/>
          <w:sz w:val="28"/>
          <w:szCs w:val="28"/>
        </w:rPr>
        <w:t xml:space="preserve"> порта, есть в нашем городе?  </w:t>
      </w:r>
    </w:p>
    <w:p w:rsidR="002854D9" w:rsidRPr="00D85D86" w:rsidRDefault="002854D9" w:rsidP="008A713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 появилась</w:t>
      </w:r>
      <w:r w:rsidRPr="00D85D86">
        <w:rPr>
          <w:rFonts w:ascii="Times New Roman" w:hAnsi="Times New Roman"/>
          <w:sz w:val="28"/>
          <w:szCs w:val="28"/>
        </w:rPr>
        <w:t xml:space="preserve"> </w:t>
      </w:r>
      <w:r w:rsidRPr="00D85D86">
        <w:rPr>
          <w:rFonts w:ascii="Times New Roman" w:hAnsi="Times New Roman"/>
          <w:b/>
          <w:sz w:val="28"/>
          <w:szCs w:val="28"/>
        </w:rPr>
        <w:t>тема</w:t>
      </w:r>
      <w:r w:rsidRPr="00D85D86">
        <w:rPr>
          <w:rFonts w:ascii="Times New Roman" w:hAnsi="Times New Roman"/>
          <w:sz w:val="28"/>
          <w:szCs w:val="28"/>
        </w:rPr>
        <w:t xml:space="preserve"> нашей исследовательской работы «</w:t>
      </w:r>
      <w:r>
        <w:rPr>
          <w:rFonts w:ascii="Times New Roman" w:hAnsi="Times New Roman"/>
          <w:sz w:val="28"/>
          <w:szCs w:val="28"/>
        </w:rPr>
        <w:t>Арт – объекты Дудинского порта</w:t>
      </w:r>
      <w:r w:rsidRPr="00D85D86">
        <w:rPr>
          <w:rFonts w:ascii="Times New Roman" w:hAnsi="Times New Roman"/>
          <w:sz w:val="28"/>
          <w:szCs w:val="28"/>
        </w:rPr>
        <w:t xml:space="preserve">». </w:t>
      </w:r>
    </w:p>
    <w:p w:rsidR="002854D9" w:rsidRPr="00D85D86" w:rsidRDefault="002854D9" w:rsidP="008A713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5D86">
        <w:rPr>
          <w:rFonts w:ascii="Times New Roman" w:hAnsi="Times New Roman"/>
          <w:sz w:val="28"/>
          <w:szCs w:val="28"/>
        </w:rPr>
        <w:t xml:space="preserve">Мы поставили перед собой </w:t>
      </w:r>
      <w:r w:rsidRPr="00D85D86">
        <w:rPr>
          <w:rFonts w:ascii="Times New Roman" w:hAnsi="Times New Roman"/>
          <w:b/>
          <w:sz w:val="28"/>
          <w:szCs w:val="28"/>
        </w:rPr>
        <w:t>цель:</w:t>
      </w:r>
      <w:r w:rsidRPr="00D85D86">
        <w:rPr>
          <w:rFonts w:ascii="Times New Roman" w:hAnsi="Times New Roman"/>
          <w:sz w:val="28"/>
          <w:szCs w:val="28"/>
        </w:rPr>
        <w:t xml:space="preserve"> посчитать количество арт – объек</w:t>
      </w:r>
      <w:r>
        <w:rPr>
          <w:rFonts w:ascii="Times New Roman" w:hAnsi="Times New Roman"/>
          <w:sz w:val="28"/>
          <w:szCs w:val="28"/>
        </w:rPr>
        <w:t>тов  Дудинского морского порта» и, по возможности, узнать их историю.</w:t>
      </w:r>
    </w:p>
    <w:p w:rsidR="002854D9" w:rsidRDefault="002854D9" w:rsidP="00D85D8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5D86">
        <w:rPr>
          <w:rFonts w:ascii="Times New Roman" w:hAnsi="Times New Roman"/>
          <w:sz w:val="28"/>
          <w:szCs w:val="28"/>
        </w:rPr>
        <w:t xml:space="preserve">Для достижения цели, мы поставили </w:t>
      </w:r>
      <w:r>
        <w:rPr>
          <w:rFonts w:ascii="Times New Roman" w:hAnsi="Times New Roman"/>
          <w:sz w:val="28"/>
          <w:szCs w:val="28"/>
        </w:rPr>
        <w:t>задачи</w:t>
      </w:r>
      <w:r w:rsidRPr="00D85D86">
        <w:rPr>
          <w:rFonts w:ascii="Times New Roman" w:hAnsi="Times New Roman"/>
          <w:sz w:val="28"/>
          <w:szCs w:val="28"/>
        </w:rPr>
        <w:t xml:space="preserve">: </w:t>
      </w:r>
    </w:p>
    <w:p w:rsidR="002854D9" w:rsidRDefault="002854D9" w:rsidP="00D85D8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Посчитать арт – объекты Дудинского порта.</w:t>
      </w:r>
    </w:p>
    <w:p w:rsidR="002854D9" w:rsidRDefault="002854D9" w:rsidP="00D85D8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С</w:t>
      </w:r>
      <w:r w:rsidRPr="00D85D86">
        <w:rPr>
          <w:rFonts w:ascii="Times New Roman" w:hAnsi="Times New Roman"/>
          <w:sz w:val="28"/>
          <w:szCs w:val="28"/>
        </w:rPr>
        <w:t>обрать как можно больше информации об арт – объектах Дудинског</w:t>
      </w:r>
      <w:r>
        <w:rPr>
          <w:rFonts w:ascii="Times New Roman" w:hAnsi="Times New Roman"/>
          <w:sz w:val="28"/>
          <w:szCs w:val="28"/>
        </w:rPr>
        <w:t>о морского порта.</w:t>
      </w:r>
      <w:r w:rsidRPr="00D85D86">
        <w:rPr>
          <w:rFonts w:ascii="Times New Roman" w:hAnsi="Times New Roman"/>
          <w:sz w:val="28"/>
          <w:szCs w:val="28"/>
        </w:rPr>
        <w:t xml:space="preserve"> </w:t>
      </w:r>
    </w:p>
    <w:p w:rsidR="002854D9" w:rsidRDefault="002854D9" w:rsidP="00FF378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Систематизировать собранную информацию.</w:t>
      </w:r>
    </w:p>
    <w:p w:rsidR="002854D9" w:rsidRPr="00D85D86" w:rsidRDefault="002854D9" w:rsidP="00FF378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5D86">
        <w:rPr>
          <w:rFonts w:ascii="Times New Roman" w:hAnsi="Times New Roman"/>
          <w:b/>
          <w:sz w:val="28"/>
          <w:szCs w:val="28"/>
        </w:rPr>
        <w:t>Гипотеза</w:t>
      </w:r>
      <w:r w:rsidRPr="00D85D86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 xml:space="preserve"> в нашем городе несколько арт – объектов, связанных с историей порта и города?</w:t>
      </w:r>
    </w:p>
    <w:p w:rsidR="002854D9" w:rsidRPr="00D85D86" w:rsidRDefault="002854D9" w:rsidP="00FF378B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85D86">
        <w:rPr>
          <w:rFonts w:ascii="Times New Roman" w:hAnsi="Times New Roman"/>
          <w:b/>
          <w:sz w:val="28"/>
          <w:szCs w:val="28"/>
        </w:rPr>
        <w:t>Методы исследования:</w:t>
      </w:r>
    </w:p>
    <w:p w:rsidR="002854D9" w:rsidRPr="00D85D86" w:rsidRDefault="002854D9" w:rsidP="00FF378B">
      <w:pPr>
        <w:pStyle w:val="ListParagraph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85D86">
        <w:rPr>
          <w:rFonts w:ascii="Times New Roman" w:hAnsi="Times New Roman"/>
          <w:sz w:val="28"/>
          <w:szCs w:val="28"/>
        </w:rPr>
        <w:t>Изучение архивов газеты «Таймыр», Т</w:t>
      </w:r>
      <w:r>
        <w:rPr>
          <w:rFonts w:ascii="Times New Roman" w:hAnsi="Times New Roman"/>
          <w:sz w:val="28"/>
          <w:szCs w:val="28"/>
        </w:rPr>
        <w:t>аймырского краеведческого музея, интернет – ресурсов.</w:t>
      </w:r>
    </w:p>
    <w:p w:rsidR="002854D9" w:rsidRPr="00D85D86" w:rsidRDefault="002854D9" w:rsidP="00D85D86">
      <w:pPr>
        <w:pStyle w:val="ListParagraph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85D86">
        <w:rPr>
          <w:rFonts w:ascii="Times New Roman" w:hAnsi="Times New Roman"/>
          <w:sz w:val="28"/>
          <w:szCs w:val="28"/>
        </w:rPr>
        <w:t>Беседа с работниками «Дудинского морского порта».</w:t>
      </w:r>
    </w:p>
    <w:p w:rsidR="002854D9" w:rsidRPr="00D85D86" w:rsidRDefault="002854D9" w:rsidP="00D85D86">
      <w:pPr>
        <w:pStyle w:val="ListParagraph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85D86">
        <w:rPr>
          <w:rFonts w:ascii="Times New Roman" w:hAnsi="Times New Roman"/>
          <w:sz w:val="28"/>
          <w:szCs w:val="28"/>
        </w:rPr>
        <w:t>Анкетирование</w:t>
      </w:r>
      <w:r>
        <w:rPr>
          <w:rFonts w:ascii="Times New Roman" w:hAnsi="Times New Roman"/>
          <w:sz w:val="28"/>
          <w:szCs w:val="28"/>
        </w:rPr>
        <w:t xml:space="preserve"> учащихся 3- 4 классов гимназии</w:t>
      </w:r>
      <w:r w:rsidRPr="00D85D86">
        <w:rPr>
          <w:rFonts w:ascii="Times New Roman" w:hAnsi="Times New Roman"/>
          <w:sz w:val="28"/>
          <w:szCs w:val="28"/>
        </w:rPr>
        <w:t>.</w:t>
      </w:r>
    </w:p>
    <w:p w:rsidR="002854D9" w:rsidRPr="00D85D86" w:rsidRDefault="002854D9" w:rsidP="00D85D86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D85D86">
        <w:rPr>
          <w:rFonts w:ascii="Times New Roman" w:hAnsi="Times New Roman"/>
          <w:b/>
          <w:sz w:val="28"/>
          <w:szCs w:val="28"/>
        </w:rPr>
        <w:t>План исследования:</w:t>
      </w:r>
    </w:p>
    <w:p w:rsidR="002854D9" w:rsidRPr="00D85D86" w:rsidRDefault="002854D9" w:rsidP="00D85D86">
      <w:pPr>
        <w:pStyle w:val="ListParagraph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85D86">
        <w:rPr>
          <w:rFonts w:ascii="Times New Roman" w:hAnsi="Times New Roman"/>
          <w:sz w:val="28"/>
          <w:szCs w:val="28"/>
        </w:rPr>
        <w:t>Погружение в проект.</w:t>
      </w:r>
    </w:p>
    <w:p w:rsidR="002854D9" w:rsidRPr="00D85D86" w:rsidRDefault="002854D9" w:rsidP="00D85D86">
      <w:pPr>
        <w:pStyle w:val="ListParagraph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85D86">
        <w:rPr>
          <w:rFonts w:ascii="Times New Roman" w:hAnsi="Times New Roman"/>
          <w:sz w:val="28"/>
          <w:szCs w:val="28"/>
        </w:rPr>
        <w:t>Сбор информации.</w:t>
      </w:r>
    </w:p>
    <w:p w:rsidR="002854D9" w:rsidRPr="00D85D86" w:rsidRDefault="002854D9" w:rsidP="00D85D86">
      <w:pPr>
        <w:pStyle w:val="ListParagraph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85D86">
        <w:rPr>
          <w:rFonts w:ascii="Times New Roman" w:hAnsi="Times New Roman"/>
          <w:sz w:val="28"/>
          <w:szCs w:val="28"/>
        </w:rPr>
        <w:t>Планирование деятельности.</w:t>
      </w:r>
    </w:p>
    <w:p w:rsidR="002854D9" w:rsidRPr="00D85D86" w:rsidRDefault="002854D9" w:rsidP="00D85D86">
      <w:pPr>
        <w:pStyle w:val="ListParagraph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85D86">
        <w:rPr>
          <w:rFonts w:ascii="Times New Roman" w:hAnsi="Times New Roman"/>
          <w:sz w:val="28"/>
          <w:szCs w:val="28"/>
        </w:rPr>
        <w:t>Осуществление деятельности по решению проблемы.</w:t>
      </w:r>
    </w:p>
    <w:p w:rsidR="002854D9" w:rsidRPr="00D85D86" w:rsidRDefault="002854D9" w:rsidP="00D85D86">
      <w:pPr>
        <w:pStyle w:val="ListParagraph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85D86">
        <w:rPr>
          <w:rFonts w:ascii="Times New Roman" w:hAnsi="Times New Roman"/>
          <w:sz w:val="28"/>
          <w:szCs w:val="28"/>
        </w:rPr>
        <w:t>Оформление результатов.</w:t>
      </w:r>
    </w:p>
    <w:p w:rsidR="002854D9" w:rsidRDefault="002854D9" w:rsidP="00D85D86">
      <w:pPr>
        <w:pStyle w:val="ListParagraph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85D86">
        <w:rPr>
          <w:rFonts w:ascii="Times New Roman" w:hAnsi="Times New Roman"/>
          <w:sz w:val="28"/>
          <w:szCs w:val="28"/>
        </w:rPr>
        <w:t>Презентация результатов.</w:t>
      </w:r>
    </w:p>
    <w:p w:rsidR="002854D9" w:rsidRDefault="002854D9" w:rsidP="000979D6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0979D6">
        <w:rPr>
          <w:rFonts w:ascii="Times New Roman" w:hAnsi="Times New Roman"/>
          <w:b/>
          <w:sz w:val="28"/>
          <w:szCs w:val="28"/>
        </w:rPr>
        <w:t>2. Основная часть</w:t>
      </w:r>
    </w:p>
    <w:p w:rsidR="002854D9" w:rsidRPr="00D85D86" w:rsidRDefault="002854D9" w:rsidP="00D85D8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66.8pt;width:207pt;height:153pt;z-index:251647488" o:allowoverlap="f">
            <v:imagedata r:id="rId7" o:title=""/>
            <w10:wrap type="square"/>
          </v:shape>
        </w:pict>
      </w:r>
      <w:r w:rsidRPr="00D85D86">
        <w:rPr>
          <w:rFonts w:ascii="Times New Roman" w:hAnsi="Times New Roman"/>
          <w:sz w:val="28"/>
          <w:szCs w:val="28"/>
        </w:rPr>
        <w:t>Для начала мы выяснили значение слова «арт – объект», потому что, с таким словом мы ещё не встречались. Итак, из информации, которую мы прочитали, на</w:t>
      </w:r>
      <w:r>
        <w:rPr>
          <w:rFonts w:ascii="Times New Roman" w:hAnsi="Times New Roman"/>
          <w:sz w:val="28"/>
          <w:szCs w:val="28"/>
        </w:rPr>
        <w:t>м</w:t>
      </w:r>
      <w:r w:rsidRPr="00D85D86">
        <w:rPr>
          <w:rFonts w:ascii="Times New Roman" w:hAnsi="Times New Roman"/>
          <w:sz w:val="28"/>
          <w:szCs w:val="28"/>
        </w:rPr>
        <w:t xml:space="preserve"> удалось выяснить, что арт - объекты создаются для того, чтобы показать нечто удивительное, необычное, оригинальное и неповторимое, для отличия одной территории от другой. Арт - объекты можно даже назвать «визитной карточкой» той или иной территории.  </w:t>
      </w:r>
    </w:p>
    <w:p w:rsidR="002854D9" w:rsidRDefault="002854D9" w:rsidP="00D85D8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216.05pt;margin-top:73pt;width:54pt;height:18pt;z-index:251657728">
            <v:textbox>
              <w:txbxContent>
                <w:p w:rsidR="002854D9" w:rsidRPr="00F00ECE" w:rsidRDefault="002854D9">
                  <w:pPr>
                    <w:rPr>
                      <w:rFonts w:ascii="Times New Roman" w:hAnsi="Times New Roman"/>
                      <w:b/>
                    </w:rPr>
                  </w:pPr>
                  <w:r w:rsidRPr="00F00ECE">
                    <w:rPr>
                      <w:rFonts w:ascii="Times New Roman" w:hAnsi="Times New Roman"/>
                      <w:b/>
                    </w:rPr>
                    <w:t>Фото 1</w:t>
                  </w:r>
                </w:p>
              </w:txbxContent>
            </v:textbox>
          </v:shape>
        </w:pict>
      </w:r>
      <w:r>
        <w:rPr>
          <w:rFonts w:ascii="Times New Roman" w:hAnsi="Times New Roman"/>
          <w:sz w:val="28"/>
          <w:szCs w:val="28"/>
        </w:rPr>
        <w:t xml:space="preserve">И такой «визитной карточкой» не только  </w:t>
      </w:r>
      <w:r w:rsidRPr="00D85D86">
        <w:rPr>
          <w:rFonts w:ascii="Times New Roman" w:hAnsi="Times New Roman"/>
          <w:sz w:val="28"/>
          <w:szCs w:val="28"/>
        </w:rPr>
        <w:t>Дудинского морского пор</w:t>
      </w:r>
      <w:r>
        <w:rPr>
          <w:rFonts w:ascii="Times New Roman" w:hAnsi="Times New Roman"/>
          <w:sz w:val="28"/>
          <w:szCs w:val="28"/>
        </w:rPr>
        <w:t>та, но и нашего города является</w:t>
      </w:r>
      <w:r w:rsidRPr="00D85D86">
        <w:rPr>
          <w:rFonts w:ascii="Times New Roman" w:hAnsi="Times New Roman"/>
          <w:sz w:val="28"/>
          <w:szCs w:val="28"/>
        </w:rPr>
        <w:t xml:space="preserve"> светящийся подъёмный кран! Раз этот подъёмный кран дал старт нашей исследовательской работе, то о нём нам захотелось</w:t>
      </w:r>
      <w:r>
        <w:rPr>
          <w:rFonts w:ascii="Times New Roman" w:hAnsi="Times New Roman"/>
          <w:sz w:val="28"/>
          <w:szCs w:val="28"/>
        </w:rPr>
        <w:t xml:space="preserve"> узнать</w:t>
      </w:r>
      <w:r w:rsidRPr="00D85D8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первую очередь. </w:t>
      </w:r>
      <w:r w:rsidRPr="00D85D86">
        <w:rPr>
          <w:rFonts w:ascii="Times New Roman" w:hAnsi="Times New Roman"/>
          <w:sz w:val="28"/>
          <w:szCs w:val="28"/>
        </w:rPr>
        <w:t xml:space="preserve"> С него</w:t>
      </w:r>
      <w:r>
        <w:rPr>
          <w:rFonts w:ascii="Times New Roman" w:hAnsi="Times New Roman"/>
          <w:sz w:val="28"/>
          <w:szCs w:val="28"/>
        </w:rPr>
        <w:t xml:space="preserve"> мы и начнём наш подсчёт. </w:t>
      </w:r>
    </w:p>
    <w:p w:rsidR="002854D9" w:rsidRPr="00D85D86" w:rsidRDefault="002854D9" w:rsidP="00B43A0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28" type="#_x0000_t202" style="position:absolute;left:0;text-align:left;margin-left:0;margin-top:275.3pt;width:54pt;height:18pt;z-index:251659776">
            <v:textbox>
              <w:txbxContent>
                <w:p w:rsidR="002854D9" w:rsidRPr="00F00ECE" w:rsidRDefault="002854D9" w:rsidP="00BF25F6">
                  <w:pPr>
                    <w:rPr>
                      <w:rFonts w:ascii="Times New Roman" w:hAnsi="Times New Roman"/>
                      <w:b/>
                    </w:rPr>
                  </w:pPr>
                  <w:r w:rsidRPr="00F00ECE">
                    <w:rPr>
                      <w:rFonts w:ascii="Times New Roman" w:hAnsi="Times New Roman"/>
                      <w:b/>
                    </w:rPr>
                    <w:t xml:space="preserve">Фото </w:t>
                  </w:r>
                  <w:r>
                    <w:rPr>
                      <w:rFonts w:ascii="Times New Roman" w:hAnsi="Times New Roman"/>
                      <w:b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9" type="#_x0000_t202" style="position:absolute;left:0;text-align:left;margin-left:0;margin-top:122.3pt;width:54pt;height:18pt;z-index:251658752">
            <v:textbox style="mso-next-textbox:#_x0000_s1029">
              <w:txbxContent>
                <w:p w:rsidR="002854D9" w:rsidRPr="00F00ECE" w:rsidRDefault="002854D9" w:rsidP="00F00ECE">
                  <w:pPr>
                    <w:rPr>
                      <w:rFonts w:ascii="Times New Roman" w:hAnsi="Times New Roman"/>
                      <w:b/>
                    </w:rPr>
                  </w:pPr>
                  <w:r w:rsidRPr="00F00ECE">
                    <w:rPr>
                      <w:rFonts w:ascii="Times New Roman" w:hAnsi="Times New Roman"/>
                      <w:b/>
                    </w:rPr>
                    <w:t xml:space="preserve">Фото </w:t>
                  </w:r>
                  <w:r>
                    <w:rPr>
                      <w:rFonts w:ascii="Times New Roman" w:hAnsi="Times New Roman"/>
                      <w:b/>
                    </w:rPr>
                    <w:t xml:space="preserve"> 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0" type="#_x0000_t75" style="position:absolute;left:0;text-align:left;margin-left:0;margin-top:23.3pt;width:153pt;height:116.25pt;z-index:251655680">
            <v:imagedata r:id="rId8" o:title=""/>
            <w10:wrap type="square"/>
          </v:shape>
        </w:pict>
      </w:r>
      <w:r>
        <w:rPr>
          <w:noProof/>
          <w:lang w:eastAsia="ru-RU"/>
        </w:rPr>
        <w:pict>
          <v:shape id="_x0000_s1031" type="#_x0000_t75" style="position:absolute;left:0;text-align:left;margin-left:0;margin-top:167.3pt;width:2in;height:126.55pt;z-index:251656704">
            <v:imagedata r:id="rId9" o:title=""/>
            <w10:wrap type="square"/>
          </v:shape>
        </w:pict>
      </w:r>
      <w:r w:rsidRPr="00D85D86">
        <w:rPr>
          <w:rFonts w:ascii="Times New Roman" w:hAnsi="Times New Roman"/>
          <w:sz w:val="28"/>
          <w:szCs w:val="28"/>
        </w:rPr>
        <w:t>В газете «Таймыр»</w:t>
      </w:r>
      <w:r>
        <w:rPr>
          <w:rFonts w:ascii="Times New Roman" w:hAnsi="Times New Roman"/>
          <w:sz w:val="28"/>
          <w:szCs w:val="28"/>
        </w:rPr>
        <w:t xml:space="preserve"> (№120 от 19 сентября 2017 года) мы нашли статью «Самый северный Жираф».</w:t>
      </w:r>
      <w:r w:rsidRPr="00D85D86">
        <w:rPr>
          <w:rFonts w:ascii="Times New Roman" w:hAnsi="Times New Roman"/>
          <w:sz w:val="28"/>
          <w:szCs w:val="28"/>
        </w:rPr>
        <w:t xml:space="preserve"> Из этой статьи узнали, что в 2017 </w:t>
      </w:r>
      <w:r>
        <w:rPr>
          <w:rFonts w:ascii="Times New Roman" w:hAnsi="Times New Roman"/>
          <w:sz w:val="28"/>
          <w:szCs w:val="28"/>
        </w:rPr>
        <w:t>году Дудинка  отмечала 80 лет  Дудинскому морскому порту,</w:t>
      </w:r>
      <w:r w:rsidRPr="00D85D86">
        <w:rPr>
          <w:rFonts w:ascii="Times New Roman" w:hAnsi="Times New Roman"/>
          <w:sz w:val="28"/>
          <w:szCs w:val="28"/>
        </w:rPr>
        <w:t xml:space="preserve"> к этому событию и было приурочено открытие памятного арт – объекта. На торжественной церемонии открытия директор порта Алексей Андреевич Новаков</w:t>
      </w:r>
      <w:r>
        <w:rPr>
          <w:rFonts w:ascii="Times New Roman" w:hAnsi="Times New Roman"/>
          <w:sz w:val="28"/>
          <w:szCs w:val="28"/>
        </w:rPr>
        <w:t xml:space="preserve"> (фото 2)</w:t>
      </w:r>
      <w:r w:rsidRPr="00D85D86">
        <w:rPr>
          <w:rFonts w:ascii="Times New Roman" w:hAnsi="Times New Roman"/>
          <w:sz w:val="28"/>
          <w:szCs w:val="28"/>
        </w:rPr>
        <w:t xml:space="preserve"> сказал такие слова: «Радостно, что мы смогли сохранить жизнь одному труженику – крану, более сорока лет отработавшему в порту. Портовый кран – это основное средство производства портовиков, инструмент, имеющий сакральный смысл, почему и выбран в качестве символа. Этот кран стоял без работы почти два десятка лет, а теперь украсит будущее место отдыха горожан. «Жираф» станет одной из визитных карточек Дудинки!». Так и произошло, самый «северный Жираф» сейчас красуется на Площади портовиков,  высоко  поднял свою голову и смотрит вдаль. </w:t>
      </w:r>
      <w:r>
        <w:rPr>
          <w:rFonts w:ascii="Times New Roman" w:hAnsi="Times New Roman"/>
          <w:sz w:val="28"/>
          <w:szCs w:val="28"/>
        </w:rPr>
        <w:t xml:space="preserve">Итак, </w:t>
      </w:r>
      <w:r w:rsidRPr="00C74956">
        <w:rPr>
          <w:rFonts w:ascii="Times New Roman" w:hAnsi="Times New Roman"/>
          <w:b/>
          <w:sz w:val="28"/>
          <w:szCs w:val="28"/>
        </w:rPr>
        <w:t>арт – объект №1</w:t>
      </w:r>
      <w:r>
        <w:rPr>
          <w:rFonts w:ascii="Times New Roman" w:hAnsi="Times New Roman"/>
          <w:sz w:val="28"/>
          <w:szCs w:val="28"/>
        </w:rPr>
        <w:t xml:space="preserve"> – «С</w:t>
      </w:r>
      <w:r w:rsidRPr="00D85D86">
        <w:rPr>
          <w:rFonts w:ascii="Times New Roman" w:hAnsi="Times New Roman"/>
          <w:sz w:val="28"/>
          <w:szCs w:val="28"/>
        </w:rPr>
        <w:t xml:space="preserve">еверный Жираф». </w:t>
      </w:r>
    </w:p>
    <w:p w:rsidR="002854D9" w:rsidRDefault="002854D9" w:rsidP="00B43A0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5D86">
        <w:rPr>
          <w:rFonts w:ascii="Times New Roman" w:hAnsi="Times New Roman"/>
          <w:sz w:val="28"/>
          <w:szCs w:val="28"/>
        </w:rPr>
        <w:t xml:space="preserve">А есть ли еще краны – арт – объекты на </w:t>
      </w:r>
      <w:r w:rsidRPr="00F847FF">
        <w:rPr>
          <w:rFonts w:ascii="Times New Roman" w:hAnsi="Times New Roman"/>
          <w:sz w:val="28"/>
          <w:szCs w:val="28"/>
        </w:rPr>
        <w:t>территории порта?</w:t>
      </w:r>
      <w:r w:rsidRPr="00D85D86">
        <w:rPr>
          <w:rFonts w:ascii="Times New Roman" w:hAnsi="Times New Roman"/>
          <w:sz w:val="28"/>
          <w:szCs w:val="28"/>
        </w:rPr>
        <w:t xml:space="preserve"> Оказывается, есть! У одного из административных зданий Дудинского порта мы увидели еще один необычный кран</w:t>
      </w:r>
      <w:r>
        <w:rPr>
          <w:rFonts w:ascii="Times New Roman" w:hAnsi="Times New Roman"/>
          <w:sz w:val="28"/>
          <w:szCs w:val="28"/>
        </w:rPr>
        <w:t xml:space="preserve"> (фото 3)</w:t>
      </w:r>
      <w:r w:rsidRPr="00D85D86">
        <w:rPr>
          <w:rFonts w:ascii="Times New Roman" w:hAnsi="Times New Roman"/>
          <w:sz w:val="28"/>
          <w:szCs w:val="28"/>
        </w:rPr>
        <w:t xml:space="preserve">. </w:t>
      </w:r>
    </w:p>
    <w:p w:rsidR="002854D9" w:rsidRDefault="002854D9" w:rsidP="00B43A0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5D86">
        <w:rPr>
          <w:rFonts w:ascii="Times New Roman" w:hAnsi="Times New Roman"/>
          <w:sz w:val="28"/>
          <w:szCs w:val="28"/>
        </w:rPr>
        <w:t>Издалека он напомин</w:t>
      </w:r>
      <w:r>
        <w:rPr>
          <w:rFonts w:ascii="Times New Roman" w:hAnsi="Times New Roman"/>
          <w:sz w:val="28"/>
          <w:szCs w:val="28"/>
        </w:rPr>
        <w:t>ает уменьшенную копию нашего  «С</w:t>
      </w:r>
      <w:r w:rsidRPr="00D85D86">
        <w:rPr>
          <w:rFonts w:ascii="Times New Roman" w:hAnsi="Times New Roman"/>
          <w:sz w:val="28"/>
          <w:szCs w:val="28"/>
        </w:rPr>
        <w:t>еверного Жирафа», но подойдя ближе, м</w:t>
      </w:r>
      <w:r>
        <w:rPr>
          <w:rFonts w:ascii="Times New Roman" w:hAnsi="Times New Roman"/>
          <w:sz w:val="28"/>
          <w:szCs w:val="28"/>
        </w:rPr>
        <w:t>ы увидели, что этот кран</w:t>
      </w:r>
      <w:r w:rsidRPr="00D85D86">
        <w:rPr>
          <w:rFonts w:ascii="Times New Roman" w:hAnsi="Times New Roman"/>
          <w:sz w:val="28"/>
          <w:szCs w:val="28"/>
        </w:rPr>
        <w:t xml:space="preserve"> сделан из бросового материала. Интересная идея! А вот кто её придумал и  воплотил в жизнь, мы поинтересовались у Лебедева Эдуарда Владимировича, руководителя т</w:t>
      </w:r>
      <w:r>
        <w:rPr>
          <w:rFonts w:ascii="Times New Roman" w:hAnsi="Times New Roman"/>
          <w:sz w:val="28"/>
          <w:szCs w:val="28"/>
        </w:rPr>
        <w:t>оваро – перевалочного комплекса Дудинского порта.</w:t>
      </w:r>
      <w:r w:rsidRPr="00D85D86">
        <w:rPr>
          <w:rFonts w:ascii="Times New Roman" w:hAnsi="Times New Roman"/>
          <w:sz w:val="28"/>
          <w:szCs w:val="28"/>
        </w:rPr>
        <w:t xml:space="preserve"> Из беседы с Эдуардом Владимировичем мы узнали, что эта идея принадлежит  сотрудникам комплекса, а изготовили необычный кран из металлолома. «Почему именно кран?» - поинтересовались мы, на что Эдуард Владимирович нам</w:t>
      </w:r>
      <w:r>
        <w:rPr>
          <w:rFonts w:ascii="Times New Roman" w:hAnsi="Times New Roman"/>
          <w:sz w:val="28"/>
          <w:szCs w:val="28"/>
        </w:rPr>
        <w:t xml:space="preserve"> ответил, что кран – одна из главных машин </w:t>
      </w:r>
      <w:r w:rsidRPr="00D85D86">
        <w:rPr>
          <w:rFonts w:ascii="Times New Roman" w:hAnsi="Times New Roman"/>
          <w:sz w:val="28"/>
          <w:szCs w:val="28"/>
        </w:rPr>
        <w:t xml:space="preserve">в порту. Это наш труженик, поэтому ему и выпала честь украшать наш комплекс. </w:t>
      </w:r>
      <w:r>
        <w:rPr>
          <w:rFonts w:ascii="Times New Roman" w:hAnsi="Times New Roman"/>
          <w:sz w:val="28"/>
          <w:szCs w:val="28"/>
        </w:rPr>
        <w:t xml:space="preserve">И этот кран становится </w:t>
      </w:r>
      <w:r w:rsidRPr="00C74956">
        <w:rPr>
          <w:rFonts w:ascii="Times New Roman" w:hAnsi="Times New Roman"/>
          <w:b/>
          <w:sz w:val="28"/>
          <w:szCs w:val="28"/>
        </w:rPr>
        <w:t>арт – объектом №2.</w:t>
      </w:r>
    </w:p>
    <w:p w:rsidR="002854D9" w:rsidRPr="000A6A24" w:rsidRDefault="002854D9" w:rsidP="00BB286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shape id="_x0000_s1032" type="#_x0000_t202" style="position:absolute;left:0;text-align:left;margin-left:414pt;margin-top:103.3pt;width:54pt;height:18pt;z-index:251660800">
            <v:textbox>
              <w:txbxContent>
                <w:p w:rsidR="002854D9" w:rsidRPr="00F00ECE" w:rsidRDefault="002854D9" w:rsidP="00C63447">
                  <w:pPr>
                    <w:rPr>
                      <w:rFonts w:ascii="Times New Roman" w:hAnsi="Times New Roman"/>
                      <w:b/>
                    </w:rPr>
                  </w:pPr>
                  <w:r w:rsidRPr="00F00ECE">
                    <w:rPr>
                      <w:rFonts w:ascii="Times New Roman" w:hAnsi="Times New Roman"/>
                      <w:b/>
                    </w:rPr>
                    <w:t xml:space="preserve">Фото </w:t>
                  </w:r>
                  <w:r>
                    <w:rPr>
                      <w:rFonts w:ascii="Times New Roman" w:hAnsi="Times New Roman"/>
                      <w:b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3" type="#_x0000_t75" style="position:absolute;left:0;text-align:left;margin-left:315pt;margin-top:-13.7pt;width:153pt;height:135pt;z-index:251654656">
            <v:imagedata r:id="rId10" o:title=""/>
            <w10:wrap type="square"/>
          </v:shape>
        </w:pict>
      </w:r>
      <w:r>
        <w:rPr>
          <w:noProof/>
          <w:lang w:eastAsia="ru-RU"/>
        </w:rPr>
        <w:pict>
          <v:shape id="_x0000_s1034" type="#_x0000_t75" style="position:absolute;left:0;text-align:left;margin-left:0;margin-top:73pt;width:126pt;height:138.3pt;z-index:251645440">
            <v:imagedata r:id="rId11" o:title=""/>
            <w10:wrap type="square"/>
          </v:shape>
        </w:pict>
      </w:r>
      <w:r>
        <w:rPr>
          <w:rFonts w:ascii="Times New Roman" w:hAnsi="Times New Roman"/>
          <w:sz w:val="28"/>
          <w:szCs w:val="28"/>
        </w:rPr>
        <w:t>Злата, посмотри, а эта семейка из трёх кранов сделана из металла! (фото 4) И  самый высокий кран «держит» вывеску «Улица Лонгина Хана»! Лонгин Андреевич Хан (фото 5), проработал в Дудинском  порту более тридцати лет, из них тринадцать лет  руководил портом! Семья портальных кранов тоже заняла</w:t>
      </w:r>
      <w:r w:rsidRPr="00D85D86">
        <w:rPr>
          <w:rFonts w:ascii="Times New Roman" w:hAnsi="Times New Roman"/>
          <w:sz w:val="28"/>
          <w:szCs w:val="28"/>
        </w:rPr>
        <w:t xml:space="preserve"> своё</w:t>
      </w:r>
      <w:r>
        <w:rPr>
          <w:rFonts w:ascii="Times New Roman" w:hAnsi="Times New Roman"/>
          <w:sz w:val="28"/>
          <w:szCs w:val="28"/>
        </w:rPr>
        <w:t xml:space="preserve"> достойное место на территории нашего города и являе</w:t>
      </w:r>
      <w:r w:rsidRPr="00D85D86">
        <w:rPr>
          <w:rFonts w:ascii="Times New Roman" w:hAnsi="Times New Roman"/>
          <w:sz w:val="28"/>
          <w:szCs w:val="28"/>
        </w:rPr>
        <w:t xml:space="preserve">тся </w:t>
      </w:r>
      <w:r w:rsidRPr="000A6A24">
        <w:rPr>
          <w:rFonts w:ascii="Times New Roman" w:hAnsi="Times New Roman"/>
          <w:b/>
          <w:sz w:val="28"/>
          <w:szCs w:val="28"/>
        </w:rPr>
        <w:t xml:space="preserve">арт – объектом №3. </w:t>
      </w:r>
    </w:p>
    <w:p w:rsidR="002854D9" w:rsidRPr="00D85D86" w:rsidRDefault="002854D9" w:rsidP="003871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35" type="#_x0000_t202" style="position:absolute;left:0;text-align:left;margin-left:-63.05pt;margin-top:162.15pt;width:54pt;height:18pt;z-index:251662848">
            <v:textbox style="mso-next-textbox:#_x0000_s1035">
              <w:txbxContent>
                <w:p w:rsidR="002854D9" w:rsidRPr="00F00ECE" w:rsidRDefault="002854D9" w:rsidP="00AA6D9F">
                  <w:pPr>
                    <w:rPr>
                      <w:rFonts w:ascii="Times New Roman" w:hAnsi="Times New Roman"/>
                      <w:b/>
                    </w:rPr>
                  </w:pPr>
                  <w:r w:rsidRPr="00F00ECE">
                    <w:rPr>
                      <w:rFonts w:ascii="Times New Roman" w:hAnsi="Times New Roman"/>
                      <w:b/>
                    </w:rPr>
                    <w:t xml:space="preserve">Фото </w:t>
                  </w:r>
                  <w:r>
                    <w:rPr>
                      <w:rFonts w:ascii="Times New Roman" w:hAnsi="Times New Roman"/>
                      <w:b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6" type="#_x0000_t75" style="position:absolute;left:0;text-align:left;margin-left:-135.05pt;margin-top:59.3pt;width:126pt;height:120.85pt;z-index:251653632">
            <v:imagedata r:id="rId12" o:title=""/>
            <w10:wrap type="square"/>
          </v:shape>
        </w:pict>
      </w:r>
      <w:r>
        <w:rPr>
          <w:noProof/>
          <w:lang w:eastAsia="ru-RU"/>
        </w:rPr>
        <w:pict>
          <v:shape id="_x0000_s1037" type="#_x0000_t202" style="position:absolute;left:0;text-align:left;margin-left:-63.05pt;margin-top:16.2pt;width:54pt;height:18pt;z-index:251661824">
            <v:textbox style="mso-next-textbox:#_x0000_s1037">
              <w:txbxContent>
                <w:p w:rsidR="002854D9" w:rsidRPr="00F00ECE" w:rsidRDefault="002854D9" w:rsidP="00C63447">
                  <w:pPr>
                    <w:rPr>
                      <w:rFonts w:ascii="Times New Roman" w:hAnsi="Times New Roman"/>
                      <w:b/>
                    </w:rPr>
                  </w:pPr>
                  <w:r w:rsidRPr="00F00ECE">
                    <w:rPr>
                      <w:rFonts w:ascii="Times New Roman" w:hAnsi="Times New Roman"/>
                      <w:b/>
                    </w:rPr>
                    <w:t xml:space="preserve">Фото </w:t>
                  </w:r>
                  <w:r>
                    <w:rPr>
                      <w:rFonts w:ascii="Times New Roman" w:hAnsi="Times New Roman"/>
                      <w:b/>
                    </w:rPr>
                    <w:t>5</w:t>
                  </w:r>
                </w:p>
              </w:txbxContent>
            </v:textbox>
          </v:shape>
        </w:pict>
      </w:r>
      <w:r w:rsidRPr="000A6A24">
        <w:rPr>
          <w:rFonts w:ascii="Times New Roman" w:hAnsi="Times New Roman"/>
          <w:b/>
          <w:sz w:val="28"/>
          <w:szCs w:val="28"/>
        </w:rPr>
        <w:t>Арт – объект №4.</w:t>
      </w:r>
      <w:r>
        <w:rPr>
          <w:rFonts w:ascii="Times New Roman" w:hAnsi="Times New Roman"/>
          <w:sz w:val="28"/>
          <w:szCs w:val="28"/>
        </w:rPr>
        <w:t xml:space="preserve"> Площадь п</w:t>
      </w:r>
      <w:r w:rsidRPr="00D85D86">
        <w:rPr>
          <w:rFonts w:ascii="Times New Roman" w:hAnsi="Times New Roman"/>
          <w:sz w:val="28"/>
          <w:szCs w:val="28"/>
        </w:rPr>
        <w:t>ортовиков украсил еще один арт – объект -  буксирный теплоход БТ-337</w:t>
      </w:r>
      <w:r>
        <w:rPr>
          <w:rFonts w:ascii="Times New Roman" w:hAnsi="Times New Roman"/>
          <w:sz w:val="28"/>
          <w:szCs w:val="28"/>
        </w:rPr>
        <w:t xml:space="preserve"> (фото6)</w:t>
      </w:r>
      <w:r w:rsidRPr="00D85D86">
        <w:rPr>
          <w:rFonts w:ascii="Times New Roman" w:hAnsi="Times New Roman"/>
          <w:sz w:val="28"/>
          <w:szCs w:val="28"/>
        </w:rPr>
        <w:t xml:space="preserve">, </w:t>
      </w:r>
      <w:r w:rsidRPr="00D85D86">
        <w:rPr>
          <w:rFonts w:ascii="Times New Roman" w:hAnsi="Times New Roman"/>
          <w:sz w:val="28"/>
          <w:szCs w:val="28"/>
          <w:shd w:val="clear" w:color="auto" w:fill="FFFFFF"/>
        </w:rPr>
        <w:t xml:space="preserve">который разместили на специально подготовленную площадку. Судно отработало во вспомогательном флоте Дудинского порта более 45 лет, с 1969 года по 2015 год.  </w:t>
      </w:r>
      <w:r w:rsidRPr="00D85D86">
        <w:rPr>
          <w:rFonts w:ascii="Times New Roman" w:hAnsi="Times New Roman"/>
          <w:sz w:val="28"/>
          <w:szCs w:val="28"/>
        </w:rPr>
        <w:t xml:space="preserve">Транспортировкой, установкой и креплением буксирного теплохода на месте новой «швартовки» занимались специалисты Заполярного транспортного филиала Компании НорНикель, которая передала судно в подарок городу. </w:t>
      </w:r>
      <w:r>
        <w:rPr>
          <w:rFonts w:ascii="Times New Roman" w:hAnsi="Times New Roman"/>
          <w:sz w:val="28"/>
          <w:szCs w:val="28"/>
        </w:rPr>
        <w:t xml:space="preserve">И сейчас этот 45 летний флотский ветеран тоже украшает Площадь портовиков. </w:t>
      </w:r>
    </w:p>
    <w:p w:rsidR="002854D9" w:rsidRDefault="002854D9" w:rsidP="006D6DB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pict>
          <v:shape id="_x0000_s1038" type="#_x0000_t202" style="position:absolute;left:0;text-align:left;margin-left:-65.75pt;margin-top:112.95pt;width:54pt;height:18pt;z-index:251663872">
            <v:textbox style="mso-next-textbox:#_x0000_s1038">
              <w:txbxContent>
                <w:p w:rsidR="002854D9" w:rsidRPr="00F00ECE" w:rsidRDefault="002854D9" w:rsidP="00AA6D9F">
                  <w:pPr>
                    <w:rPr>
                      <w:rFonts w:ascii="Times New Roman" w:hAnsi="Times New Roman"/>
                      <w:b/>
                    </w:rPr>
                  </w:pPr>
                  <w:r w:rsidRPr="00F00ECE">
                    <w:rPr>
                      <w:rFonts w:ascii="Times New Roman" w:hAnsi="Times New Roman"/>
                      <w:b/>
                    </w:rPr>
                    <w:t xml:space="preserve">Фото </w:t>
                  </w:r>
                  <w:r>
                    <w:rPr>
                      <w:rFonts w:ascii="Times New Roman" w:hAnsi="Times New Roman"/>
                      <w:b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9" type="#_x0000_t75" style="position:absolute;left:0;text-align:left;margin-left:0;margin-top:13.95pt;width:101.7pt;height:117pt;z-index:251646464">
            <v:imagedata r:id="rId13" o:title=""/>
            <w10:wrap type="square" side="right"/>
          </v:shape>
        </w:pict>
      </w:r>
      <w:r w:rsidRPr="000A6A24">
        <w:rPr>
          <w:rFonts w:ascii="Times New Roman" w:hAnsi="Times New Roman"/>
          <w:b/>
          <w:sz w:val="28"/>
          <w:szCs w:val="28"/>
        </w:rPr>
        <w:t>Арт – объект №5.</w:t>
      </w:r>
      <w:r w:rsidRPr="00D85D86">
        <w:rPr>
          <w:rFonts w:ascii="Times New Roman" w:hAnsi="Times New Roman"/>
          <w:sz w:val="28"/>
          <w:szCs w:val="28"/>
        </w:rPr>
        <w:t xml:space="preserve"> Стела – символ нашего порта: чайка, держащая на крыльях надпись «Дудинский порт»,  </w:t>
      </w:r>
      <w:r w:rsidRPr="00D85D86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простояла в разных местах Дудинского морского порта и города несколько десятилетий, почти полвека. Ее время от времени ремонтировали и</w:t>
      </w: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обновляли. Как сказал директор</w:t>
      </w:r>
      <w:r w:rsidRPr="00D85D86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Заполярного филиала </w:t>
      </w:r>
      <w:r w:rsidRPr="00D85D86">
        <w:rPr>
          <w:rFonts w:ascii="Times New Roman" w:hAnsi="Times New Roman"/>
          <w:sz w:val="28"/>
          <w:szCs w:val="28"/>
          <w:lang w:eastAsia="ru-RU"/>
        </w:rPr>
        <w:t>«Норникеля»</w:t>
      </w:r>
      <w:r w:rsidRPr="00D85D86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 </w:t>
      </w:r>
      <w:r w:rsidRPr="00D85D86">
        <w:rPr>
          <w:rFonts w:ascii="Times New Roman" w:hAnsi="Times New Roman"/>
          <w:sz w:val="28"/>
          <w:szCs w:val="28"/>
          <w:lang w:eastAsia="ru-RU"/>
        </w:rPr>
        <w:t>Алексей Новаков</w:t>
      </w:r>
      <w:r w:rsidRPr="00D85D86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, за 80 лет порт изменился кардинально, пора бы ему обзавестись и современным символом. Под размещение новой архитектурной формы было определено место на Площади портовиков – в центре круговой автомобильной развязки около управления по</w:t>
      </w: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рта.    </w:t>
      </w:r>
    </w:p>
    <w:p w:rsidR="002854D9" w:rsidRDefault="002854D9" w:rsidP="006D6DB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40" type="#_x0000_t75" style="position:absolute;left:0;text-align:left;margin-left:252pt;margin-top:125.6pt;width:3in;height:171pt;z-index:251648512">
            <v:imagedata r:id="rId14" o:title=""/>
            <w10:wrap type="square"/>
          </v:shape>
        </w:pict>
      </w:r>
      <w:r w:rsidRPr="000A6A24">
        <w:rPr>
          <w:rFonts w:ascii="Times New Roman" w:hAnsi="Times New Roman"/>
          <w:b/>
          <w:sz w:val="28"/>
          <w:szCs w:val="28"/>
        </w:rPr>
        <w:t>Арт – объект №6</w:t>
      </w:r>
      <w:r w:rsidRPr="0026570F">
        <w:rPr>
          <w:rFonts w:ascii="Times New Roman" w:hAnsi="Times New Roman"/>
          <w:sz w:val="28"/>
          <w:szCs w:val="28"/>
        </w:rPr>
        <w:t>. На территории причала первого производственно</w:t>
      </w:r>
      <w:r>
        <w:rPr>
          <w:rFonts w:ascii="Times New Roman" w:hAnsi="Times New Roman"/>
          <w:sz w:val="28"/>
          <w:szCs w:val="28"/>
        </w:rPr>
        <w:t>-</w:t>
      </w:r>
      <w:r w:rsidRPr="0026570F">
        <w:rPr>
          <w:rFonts w:ascii="Times New Roman" w:hAnsi="Times New Roman"/>
          <w:sz w:val="28"/>
          <w:szCs w:val="28"/>
        </w:rPr>
        <w:t xml:space="preserve">  перегрузочного</w:t>
      </w:r>
      <w:r w:rsidRPr="00D85D86">
        <w:rPr>
          <w:rFonts w:ascii="Times New Roman" w:hAnsi="Times New Roman"/>
          <w:sz w:val="28"/>
          <w:szCs w:val="28"/>
        </w:rPr>
        <w:t xml:space="preserve"> комплекса расположен еще один интересный  арт – объект: на постаменте </w:t>
      </w:r>
      <w:r>
        <w:rPr>
          <w:rFonts w:ascii="Times New Roman" w:hAnsi="Times New Roman"/>
          <w:sz w:val="28"/>
          <w:szCs w:val="28"/>
        </w:rPr>
        <w:t>необычная  импровизация парусного корабля</w:t>
      </w:r>
      <w:r w:rsidRPr="00D85D86">
        <w:rPr>
          <w:rFonts w:ascii="Times New Roman" w:hAnsi="Times New Roman"/>
          <w:sz w:val="28"/>
          <w:szCs w:val="28"/>
        </w:rPr>
        <w:t>: основание – якорь,</w:t>
      </w:r>
      <w:r>
        <w:rPr>
          <w:rFonts w:ascii="Times New Roman" w:hAnsi="Times New Roman"/>
          <w:sz w:val="28"/>
          <w:szCs w:val="28"/>
        </w:rPr>
        <w:t xml:space="preserve"> на который</w:t>
      </w:r>
      <w:r w:rsidRPr="00D85D86">
        <w:rPr>
          <w:rFonts w:ascii="Times New Roman" w:hAnsi="Times New Roman"/>
          <w:sz w:val="28"/>
          <w:szCs w:val="28"/>
        </w:rPr>
        <w:t xml:space="preserve"> натя</w:t>
      </w:r>
      <w:r>
        <w:rPr>
          <w:rFonts w:ascii="Times New Roman" w:hAnsi="Times New Roman"/>
          <w:sz w:val="28"/>
          <w:szCs w:val="28"/>
        </w:rPr>
        <w:t>нут белоснежный парус из тонкого металла, верёвочная лестница, компас и даже летящая за кораблём</w:t>
      </w:r>
      <w:r w:rsidRPr="00D85D8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белая </w:t>
      </w:r>
      <w:r w:rsidRPr="00D85D86">
        <w:rPr>
          <w:rFonts w:ascii="Times New Roman" w:hAnsi="Times New Roman"/>
          <w:sz w:val="28"/>
          <w:szCs w:val="28"/>
        </w:rPr>
        <w:t>чайка! Огорожен это</w:t>
      </w:r>
      <w:r>
        <w:rPr>
          <w:rFonts w:ascii="Times New Roman" w:hAnsi="Times New Roman"/>
          <w:sz w:val="28"/>
          <w:szCs w:val="28"/>
        </w:rPr>
        <w:t>т</w:t>
      </w:r>
      <w:r w:rsidRPr="00D85D86">
        <w:rPr>
          <w:rFonts w:ascii="Times New Roman" w:hAnsi="Times New Roman"/>
          <w:sz w:val="28"/>
          <w:szCs w:val="28"/>
        </w:rPr>
        <w:t xml:space="preserve"> арт – объект</w:t>
      </w:r>
      <w:r>
        <w:rPr>
          <w:rFonts w:ascii="Times New Roman" w:hAnsi="Times New Roman"/>
          <w:sz w:val="28"/>
          <w:szCs w:val="28"/>
        </w:rPr>
        <w:t xml:space="preserve"> якорной цепью, а указывает он на начало территории одного из главных перегрузочных комплексов Дудинского морского порта.  (фото 8)</w:t>
      </w:r>
    </w:p>
    <w:p w:rsidR="002854D9" w:rsidRDefault="002854D9" w:rsidP="006D6DB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41" type="#_x0000_t202" style="position:absolute;left:0;text-align:left;margin-left:396pt;margin-top:150.2pt;width:1in;height:18pt;z-index:251665920">
            <v:textbox>
              <w:txbxContent>
                <w:p w:rsidR="002854D9" w:rsidRPr="00F00ECE" w:rsidRDefault="002854D9" w:rsidP="000E3EAC">
                  <w:pPr>
                    <w:rPr>
                      <w:rFonts w:ascii="Times New Roman" w:hAnsi="Times New Roman"/>
                      <w:b/>
                    </w:rPr>
                  </w:pPr>
                  <w:r w:rsidRPr="00F00ECE">
                    <w:rPr>
                      <w:rFonts w:ascii="Times New Roman" w:hAnsi="Times New Roman"/>
                      <w:b/>
                    </w:rPr>
                    <w:t xml:space="preserve">Фото </w:t>
                  </w:r>
                  <w:r>
                    <w:rPr>
                      <w:rFonts w:ascii="Times New Roman" w:hAnsi="Times New Roman"/>
                      <w:b/>
                    </w:rPr>
                    <w:t>9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2" type="#_x0000_t202" style="position:absolute;left:0;text-align:left;margin-left:162pt;margin-top:141.2pt;width:1in;height:18pt;z-index:251664896">
            <v:textbox>
              <w:txbxContent>
                <w:p w:rsidR="002854D9" w:rsidRPr="00F00ECE" w:rsidRDefault="002854D9" w:rsidP="000E3EAC">
                  <w:pPr>
                    <w:rPr>
                      <w:rFonts w:ascii="Times New Roman" w:hAnsi="Times New Roman"/>
                      <w:b/>
                    </w:rPr>
                  </w:pPr>
                  <w:r w:rsidRPr="00F00ECE">
                    <w:rPr>
                      <w:rFonts w:ascii="Times New Roman" w:hAnsi="Times New Roman"/>
                      <w:b/>
                    </w:rPr>
                    <w:t xml:space="preserve">Фото </w:t>
                  </w:r>
                  <w:r>
                    <w:rPr>
                      <w:rFonts w:ascii="Times New Roman" w:hAnsi="Times New Roman"/>
                      <w:b/>
                    </w:rPr>
                    <w:t>8</w:t>
                  </w:r>
                </w:p>
              </w:txbxContent>
            </v:textbox>
          </v:shape>
        </w:pict>
      </w:r>
      <w:r w:rsidRPr="008F44F0">
        <w:rPr>
          <w:sz w:val="28"/>
          <w:szCs w:val="28"/>
        </w:rPr>
        <w:pict>
          <v:shape id="_x0000_i1025" type="#_x0000_t75" style="width:204pt;height:160.5pt">
            <v:imagedata r:id="rId15" o:title=""/>
          </v:shape>
        </w:pict>
      </w:r>
    </w:p>
    <w:p w:rsidR="002854D9" w:rsidRDefault="002854D9" w:rsidP="006D6DB0">
      <w:pPr>
        <w:pStyle w:val="NormalWeb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2854D9" w:rsidRPr="000E3EAC" w:rsidRDefault="002854D9" w:rsidP="006D6DB0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>
        <w:rPr>
          <w:noProof/>
        </w:rPr>
        <w:pict>
          <v:shape id="_x0000_s1043" type="#_x0000_t75" style="position:absolute;left:0;text-align:left;margin-left:315pt;margin-top:63.75pt;width:153pt;height:124.6pt;z-index:251649536">
            <v:imagedata r:id="rId16" o:title=""/>
            <w10:wrap type="square"/>
          </v:shape>
        </w:pict>
      </w:r>
      <w:r>
        <w:rPr>
          <w:sz w:val="28"/>
          <w:szCs w:val="28"/>
        </w:rPr>
        <w:t xml:space="preserve">У административного здания первого перегрузочного комплекса мы обнаружили ещё один арт – </w:t>
      </w:r>
      <w:r w:rsidRPr="000A6A24">
        <w:rPr>
          <w:b/>
          <w:sz w:val="28"/>
          <w:szCs w:val="28"/>
        </w:rPr>
        <w:t>объект №7</w:t>
      </w:r>
      <w:r>
        <w:rPr>
          <w:sz w:val="28"/>
          <w:szCs w:val="28"/>
        </w:rPr>
        <w:t xml:space="preserve"> в виде лежащего на постаменте огромного корабельного якоря (фото 9). И там же у административного здания первого района увидели еще один </w:t>
      </w:r>
      <w:r w:rsidRPr="000A6A24">
        <w:rPr>
          <w:b/>
          <w:sz w:val="28"/>
          <w:szCs w:val="28"/>
        </w:rPr>
        <w:t>арт – объект №8</w:t>
      </w:r>
      <w:r>
        <w:rPr>
          <w:sz w:val="28"/>
          <w:szCs w:val="28"/>
        </w:rPr>
        <w:t xml:space="preserve"> в виде фрагмента русской деревни! </w:t>
      </w:r>
    </w:p>
    <w:p w:rsidR="002854D9" w:rsidRPr="00097059" w:rsidRDefault="002854D9" w:rsidP="00D85D86">
      <w:pPr>
        <w:pStyle w:val="NormalWeb"/>
        <w:spacing w:before="0" w:beforeAutospacing="0" w:after="0" w:afterAutospacing="0"/>
        <w:ind w:firstLine="709"/>
        <w:jc w:val="both"/>
        <w:rPr>
          <w:sz w:val="20"/>
          <w:szCs w:val="20"/>
        </w:rPr>
      </w:pPr>
      <w:r>
        <w:rPr>
          <w:noProof/>
        </w:rPr>
        <w:pict>
          <v:shape id="_x0000_s1044" type="#_x0000_t202" style="position:absolute;left:0;text-align:left;margin-left:387pt;margin-top:316.25pt;width:1in;height:18pt;z-index:251668992">
            <v:textbox>
              <w:txbxContent>
                <w:p w:rsidR="002854D9" w:rsidRPr="00F00ECE" w:rsidRDefault="002854D9" w:rsidP="000E3EAC">
                  <w:pPr>
                    <w:rPr>
                      <w:rFonts w:ascii="Times New Roman" w:hAnsi="Times New Roman"/>
                      <w:b/>
                    </w:rPr>
                  </w:pPr>
                  <w:r w:rsidRPr="00F00ECE">
                    <w:rPr>
                      <w:b/>
                    </w:rPr>
                    <w:t>Фото 1</w:t>
                  </w:r>
                  <w:r>
                    <w:rPr>
                      <w:rFonts w:ascii="Times New Roman" w:hAnsi="Times New Roman"/>
                      <w:b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5" type="#_x0000_t202" style="position:absolute;left:0;text-align:left;margin-left:117pt;margin-top:190.25pt;width:1in;height:18pt;z-index:251667968">
            <v:textbox style="mso-next-textbox:#_x0000_s1045">
              <w:txbxContent>
                <w:p w:rsidR="002854D9" w:rsidRPr="00F00ECE" w:rsidRDefault="002854D9" w:rsidP="000E3EAC">
                  <w:pPr>
                    <w:rPr>
                      <w:rFonts w:ascii="Times New Roman" w:hAnsi="Times New Roman"/>
                      <w:b/>
                    </w:rPr>
                  </w:pPr>
                  <w:r w:rsidRPr="00F00ECE">
                    <w:rPr>
                      <w:b/>
                    </w:rPr>
                    <w:t>Фото 1</w:t>
                  </w:r>
                  <w:r>
                    <w:rPr>
                      <w:rFonts w:ascii="Times New Roman" w:hAnsi="Times New Roman"/>
                      <w:b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6" type="#_x0000_t202" style="position:absolute;left:0;text-align:left;margin-left:315pt;margin-top:91.25pt;width:1in;height:18pt;z-index:251666944">
            <v:textbox style="mso-next-textbox:#_x0000_s1046">
              <w:txbxContent>
                <w:p w:rsidR="002854D9" w:rsidRPr="00F00ECE" w:rsidRDefault="002854D9" w:rsidP="000E3EAC">
                  <w:pPr>
                    <w:rPr>
                      <w:rFonts w:ascii="Times New Roman" w:hAnsi="Times New Roman"/>
                      <w:b/>
                    </w:rPr>
                  </w:pPr>
                  <w:r w:rsidRPr="00F00ECE">
                    <w:rPr>
                      <w:b/>
                    </w:rPr>
                    <w:t>Фото 1</w:t>
                  </w:r>
                  <w:r>
                    <w:rPr>
                      <w:rFonts w:ascii="Times New Roman" w:hAnsi="Times New Roman"/>
                      <w:b/>
                    </w:rPr>
                    <w:t>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7" type="#_x0000_t75" style="position:absolute;left:0;text-align:left;margin-left:261pt;margin-top:208.25pt;width:198pt;height:126pt;z-index:251650560">
            <v:imagedata r:id="rId17" o:title=""/>
            <w10:wrap type="square"/>
          </v:shape>
        </w:pict>
      </w:r>
      <w:r w:rsidRPr="000A6A24">
        <w:rPr>
          <w:b/>
          <w:sz w:val="28"/>
          <w:szCs w:val="28"/>
        </w:rPr>
        <w:t>Арт – объект №9</w:t>
      </w:r>
      <w:r>
        <w:rPr>
          <w:sz w:val="28"/>
          <w:szCs w:val="28"/>
        </w:rPr>
        <w:t xml:space="preserve"> -  з</w:t>
      </w:r>
      <w:r w:rsidRPr="00D85D86">
        <w:rPr>
          <w:sz w:val="28"/>
          <w:szCs w:val="28"/>
        </w:rPr>
        <w:t>дание речного вокзала</w:t>
      </w:r>
      <w:r>
        <w:rPr>
          <w:sz w:val="28"/>
          <w:szCs w:val="28"/>
        </w:rPr>
        <w:t>. Из архивных документов мы узнали</w:t>
      </w:r>
      <w:r w:rsidRPr="00D85D86">
        <w:rPr>
          <w:sz w:val="28"/>
          <w:szCs w:val="28"/>
        </w:rPr>
        <w:t>, что р</w:t>
      </w:r>
      <w:r>
        <w:rPr>
          <w:sz w:val="28"/>
          <w:szCs w:val="28"/>
        </w:rPr>
        <w:t>ечной вокзал находился в подчинении</w:t>
      </w:r>
      <w:r w:rsidRPr="00D85D86">
        <w:rPr>
          <w:sz w:val="28"/>
          <w:szCs w:val="28"/>
        </w:rPr>
        <w:t xml:space="preserve"> Дудин</w:t>
      </w:r>
      <w:r>
        <w:rPr>
          <w:sz w:val="28"/>
          <w:szCs w:val="28"/>
        </w:rPr>
        <w:t xml:space="preserve">ского порта и был </w:t>
      </w:r>
      <w:r w:rsidRPr="00D85D86">
        <w:rPr>
          <w:sz w:val="28"/>
          <w:szCs w:val="28"/>
        </w:rPr>
        <w:t>главной  достопримечательностью Дудинки в  40 – 50 годах. Летом здесь всегда царило оживление, особенно с приходом первого парохода, первого после долгой полярной зимы. Его появление всегда было большим событием и радостью для горожан. Он привозил письма, газеты и новости. В мае 1997 года здание Дудинского речного вокзала занесено в список исторических и культурных памятников Дудинки.  В настоящее время здание речного вокзала находится в аварийном состоянии.</w:t>
      </w:r>
      <w:r>
        <w:rPr>
          <w:sz w:val="28"/>
          <w:szCs w:val="28"/>
        </w:rPr>
        <w:t xml:space="preserve"> Но мы надеемся, что этот памятник истории Дудинки обязательно отреставрируют и он станет ещё </w:t>
      </w:r>
      <w:r>
        <w:rPr>
          <w:noProof/>
        </w:rPr>
        <w:pict>
          <v:shape id="_x0000_s1048" type="#_x0000_t75" style="position:absolute;left:0;text-align:left;margin-left:0;margin-top:83.4pt;width:189pt;height:123.6pt;z-index:251651584;mso-position-horizontal-relative:text;mso-position-vertical-relative:text" o:allowoverlap="f">
            <v:imagedata r:id="rId18" o:title=""/>
            <w10:wrap type="square"/>
          </v:shape>
        </w:pict>
      </w:r>
      <w:r>
        <w:rPr>
          <w:sz w:val="28"/>
          <w:szCs w:val="28"/>
        </w:rPr>
        <w:t>одной визитной карточкой нашего города (фото11)</w:t>
      </w:r>
    </w:p>
    <w:p w:rsidR="002854D9" w:rsidRDefault="002854D9" w:rsidP="00D85D86">
      <w:pPr>
        <w:pStyle w:val="NormalWe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049" type="#_x0000_t75" style="position:absolute;left:0;text-align:left;margin-left:0;margin-top:37.9pt;width:171pt;height:133.1pt;z-index:251652608">
            <v:imagedata r:id="rId19" o:title=""/>
            <w10:wrap type="square"/>
          </v:shape>
        </w:pict>
      </w:r>
      <w:r>
        <w:rPr>
          <w:sz w:val="28"/>
          <w:szCs w:val="28"/>
        </w:rPr>
        <w:t xml:space="preserve">На фасаде дома по улице Ленина 18 мы увидели мозаичное панно с металлическими элементами и с надписью «300 лет Дудинке».  Сюжет на этом панно объединил историю города и порта. Замечательный </w:t>
      </w:r>
      <w:r w:rsidRPr="000A6A24">
        <w:rPr>
          <w:b/>
          <w:sz w:val="28"/>
          <w:szCs w:val="28"/>
        </w:rPr>
        <w:t>арт – объект №10.</w:t>
      </w:r>
      <w:r>
        <w:rPr>
          <w:sz w:val="28"/>
          <w:szCs w:val="28"/>
        </w:rPr>
        <w:t xml:space="preserve"> (фото 12)</w:t>
      </w:r>
    </w:p>
    <w:p w:rsidR="002854D9" w:rsidRDefault="002854D9" w:rsidP="00D85D86">
      <w:pPr>
        <w:pStyle w:val="NormalWe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050" type="#_x0000_t202" style="position:absolute;left:0;text-align:left;margin-left:-81.05pt;margin-top:90.5pt;width:1in;height:18pt;z-index:251670016">
            <v:textbox>
              <w:txbxContent>
                <w:p w:rsidR="002854D9" w:rsidRPr="00F00ECE" w:rsidRDefault="002854D9" w:rsidP="008A7136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F00ECE">
                    <w:rPr>
                      <w:b/>
                    </w:rPr>
                    <w:t>Фото 1</w:t>
                  </w:r>
                  <w:r>
                    <w:rPr>
                      <w:rFonts w:ascii="Times New Roman" w:hAnsi="Times New Roman"/>
                      <w:b/>
                    </w:rPr>
                    <w:t>3</w:t>
                  </w:r>
                </w:p>
              </w:txbxContent>
            </v:textbox>
          </v:shape>
        </w:pict>
      </w:r>
      <w:r>
        <w:rPr>
          <w:sz w:val="28"/>
          <w:szCs w:val="28"/>
        </w:rPr>
        <w:t xml:space="preserve">И еще один важный </w:t>
      </w:r>
      <w:r w:rsidRPr="00A62E78">
        <w:rPr>
          <w:b/>
          <w:sz w:val="28"/>
          <w:szCs w:val="28"/>
        </w:rPr>
        <w:t>арт – объект №11</w:t>
      </w:r>
      <w:r>
        <w:rPr>
          <w:sz w:val="28"/>
          <w:szCs w:val="28"/>
        </w:rPr>
        <w:t xml:space="preserve"> стела с надпись. «Дудинка – город порт. Столица Таймыра», расположен напротив Сквера авиаторов. Он ещё раз говорит о том, что история нашего города неразрывно связана с историей Дудинского порта. (фото13)</w:t>
      </w:r>
    </w:p>
    <w:p w:rsidR="002854D9" w:rsidRPr="00D85D86" w:rsidRDefault="002854D9" w:rsidP="00D85D86">
      <w:pPr>
        <w:pStyle w:val="NormalWe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85D86">
        <w:rPr>
          <w:sz w:val="28"/>
          <w:szCs w:val="28"/>
        </w:rPr>
        <w:t>Мы провели анкетирование среди учащихся 3 – 4 классов гимназии и предложили им такие вопросы:</w:t>
      </w:r>
    </w:p>
    <w:p w:rsidR="002854D9" w:rsidRPr="00D85D86" w:rsidRDefault="002854D9" w:rsidP="00D85D86">
      <w:pPr>
        <w:pStyle w:val="NormalWeb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D85D86">
        <w:rPr>
          <w:sz w:val="28"/>
          <w:szCs w:val="28"/>
        </w:rPr>
        <w:t>Знаете ли вы что такое арт – объекты?</w:t>
      </w:r>
    </w:p>
    <w:p w:rsidR="002854D9" w:rsidRPr="00D85D86" w:rsidRDefault="002854D9" w:rsidP="00D85D86">
      <w:pPr>
        <w:pStyle w:val="NormalWeb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D85D86">
        <w:rPr>
          <w:sz w:val="28"/>
          <w:szCs w:val="28"/>
        </w:rPr>
        <w:t>Есть ли в нашем городе арт – объекты?</w:t>
      </w:r>
    </w:p>
    <w:p w:rsidR="002854D9" w:rsidRPr="00D85D86" w:rsidRDefault="002854D9" w:rsidP="00D85D86">
      <w:pPr>
        <w:pStyle w:val="NormalWeb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D85D86">
        <w:rPr>
          <w:sz w:val="28"/>
          <w:szCs w:val="28"/>
        </w:rPr>
        <w:t>Сколько арт – объектов относится к Дудинскому порту?</w:t>
      </w:r>
    </w:p>
    <w:p w:rsidR="002854D9" w:rsidRPr="00D85D86" w:rsidRDefault="002854D9" w:rsidP="00DC0846">
      <w:pPr>
        <w:pStyle w:val="NormalWe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62E78">
        <w:rPr>
          <w:b/>
          <w:sz w:val="28"/>
          <w:szCs w:val="28"/>
        </w:rPr>
        <w:t>Вывод:</w:t>
      </w:r>
      <w:r w:rsidRPr="00D85D86">
        <w:rPr>
          <w:sz w:val="28"/>
          <w:szCs w:val="28"/>
        </w:rPr>
        <w:t xml:space="preserve"> в резуль</w:t>
      </w:r>
      <w:r>
        <w:rPr>
          <w:sz w:val="28"/>
          <w:szCs w:val="28"/>
        </w:rPr>
        <w:t xml:space="preserve">тате </w:t>
      </w:r>
      <w:r w:rsidRPr="00D85D86">
        <w:rPr>
          <w:sz w:val="28"/>
          <w:szCs w:val="28"/>
        </w:rPr>
        <w:t>анкетирования мы выяснили, что больше половины учащихся 3- 4 классов не знают, что такое арт – объекты. На вопрос: есть ли в нашем городе арт – объекты смогли правильно ответить 30 % учащи</w:t>
      </w:r>
      <w:r>
        <w:rPr>
          <w:sz w:val="28"/>
          <w:szCs w:val="28"/>
        </w:rPr>
        <w:t>хся, а назвать более трёх</w:t>
      </w:r>
      <w:r w:rsidRPr="00D85D86">
        <w:rPr>
          <w:sz w:val="28"/>
          <w:szCs w:val="28"/>
        </w:rPr>
        <w:t xml:space="preserve"> арт – объектов, которые относятся к Дудинскому п</w:t>
      </w:r>
      <w:r>
        <w:rPr>
          <w:sz w:val="28"/>
          <w:szCs w:val="28"/>
        </w:rPr>
        <w:t>орту не смог ни один ученик</w:t>
      </w:r>
      <w:r w:rsidRPr="00D85D86">
        <w:rPr>
          <w:sz w:val="28"/>
          <w:szCs w:val="28"/>
        </w:rPr>
        <w:t>. Мы думаем, что после того, как мы выступим со своей исследовательской работой перед учащимися 3- 4 классов, знания у ребят по данной теме будут расширены.</w:t>
      </w:r>
    </w:p>
    <w:p w:rsidR="002854D9" w:rsidRPr="00A62E78" w:rsidRDefault="002854D9" w:rsidP="00A62E78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62E78">
        <w:rPr>
          <w:rFonts w:ascii="Times New Roman" w:hAnsi="Times New Roman"/>
          <w:b/>
          <w:sz w:val="28"/>
          <w:szCs w:val="28"/>
        </w:rPr>
        <w:t>Заключение.</w:t>
      </w:r>
    </w:p>
    <w:p w:rsidR="002854D9" w:rsidRDefault="002854D9" w:rsidP="009328A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Дудинка – город северного сияния, город белых снегов, город, где швартуются сердца, самый северный город – порт! История нашего города неразрывно связана с историей Дудинского морского порта. Она нашла своё отражение в арт – объектах, которые рассказывают нам о разных этапах жизни Дудинского порта.</w:t>
      </w:r>
    </w:p>
    <w:p w:rsidR="002854D9" w:rsidRDefault="002854D9" w:rsidP="009328A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D85D86">
        <w:rPr>
          <w:rFonts w:ascii="Times New Roman" w:hAnsi="Times New Roman"/>
          <w:sz w:val="28"/>
          <w:szCs w:val="28"/>
        </w:rPr>
        <w:t>о нашим</w:t>
      </w:r>
      <w:r>
        <w:rPr>
          <w:rFonts w:ascii="Times New Roman" w:hAnsi="Times New Roman"/>
          <w:sz w:val="28"/>
          <w:szCs w:val="28"/>
        </w:rPr>
        <w:t xml:space="preserve"> приблизительным</w:t>
      </w:r>
      <w:r w:rsidRPr="00D85D86">
        <w:rPr>
          <w:rFonts w:ascii="Times New Roman" w:hAnsi="Times New Roman"/>
          <w:sz w:val="28"/>
          <w:szCs w:val="28"/>
        </w:rPr>
        <w:t xml:space="preserve"> подсчётам</w:t>
      </w:r>
      <w:r>
        <w:rPr>
          <w:rFonts w:ascii="Times New Roman" w:hAnsi="Times New Roman"/>
          <w:sz w:val="28"/>
          <w:szCs w:val="28"/>
        </w:rPr>
        <w:t xml:space="preserve">, на территории города Дудинки расположено 11 </w:t>
      </w:r>
      <w:r w:rsidRPr="00D85D86">
        <w:rPr>
          <w:rFonts w:ascii="Times New Roman" w:hAnsi="Times New Roman"/>
          <w:sz w:val="28"/>
          <w:szCs w:val="28"/>
        </w:rPr>
        <w:t>арт –</w:t>
      </w:r>
      <w:r>
        <w:rPr>
          <w:rFonts w:ascii="Times New Roman" w:hAnsi="Times New Roman"/>
          <w:sz w:val="28"/>
          <w:szCs w:val="28"/>
        </w:rPr>
        <w:t xml:space="preserve"> объектов, которые связаны с историей Дудинского порта. Во время выполнения</w:t>
      </w:r>
      <w:r w:rsidRPr="00D85D86">
        <w:rPr>
          <w:rFonts w:ascii="Times New Roman" w:hAnsi="Times New Roman"/>
          <w:sz w:val="28"/>
          <w:szCs w:val="28"/>
        </w:rPr>
        <w:t xml:space="preserve"> исследовательской работы нам также удалось узнать интересные факты о появлении этих арт – объектов, а значит прикоснуться к истории</w:t>
      </w:r>
      <w:r>
        <w:rPr>
          <w:rFonts w:ascii="Times New Roman" w:hAnsi="Times New Roman"/>
          <w:sz w:val="28"/>
          <w:szCs w:val="28"/>
        </w:rPr>
        <w:t xml:space="preserve"> города и </w:t>
      </w:r>
      <w:r w:rsidRPr="00D85D86">
        <w:rPr>
          <w:rFonts w:ascii="Times New Roman" w:hAnsi="Times New Roman"/>
          <w:sz w:val="28"/>
          <w:szCs w:val="28"/>
        </w:rPr>
        <w:t xml:space="preserve">порта. Мы поделились найденной информацией с одноклассниками, выступили с нашей работой перед </w:t>
      </w:r>
      <w:r w:rsidRPr="00DC0846">
        <w:rPr>
          <w:rFonts w:ascii="Times New Roman" w:hAnsi="Times New Roman"/>
          <w:sz w:val="28"/>
          <w:szCs w:val="28"/>
        </w:rPr>
        <w:t>родителями на родительском собрании. Считаем, что своей цели мы достигли. Наша гипотеза подтвердилась: в городе несколько арт – объектов, связанных с историей порта (и города)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85D86">
        <w:rPr>
          <w:rFonts w:ascii="Times New Roman" w:hAnsi="Times New Roman"/>
          <w:sz w:val="28"/>
          <w:szCs w:val="28"/>
        </w:rPr>
        <w:t>В следующем учебном году мы планируем продолжить нашу исследо</w:t>
      </w:r>
      <w:r>
        <w:rPr>
          <w:rFonts w:ascii="Times New Roman" w:hAnsi="Times New Roman"/>
          <w:sz w:val="28"/>
          <w:szCs w:val="28"/>
        </w:rPr>
        <w:t xml:space="preserve">вательскую работу по этой теме. </w:t>
      </w:r>
      <w:r w:rsidRPr="00D85D86">
        <w:rPr>
          <w:rFonts w:ascii="Times New Roman" w:hAnsi="Times New Roman"/>
          <w:sz w:val="28"/>
          <w:szCs w:val="28"/>
        </w:rPr>
        <w:t>Составить и провести экскурсию для од</w:t>
      </w:r>
      <w:r>
        <w:rPr>
          <w:rFonts w:ascii="Times New Roman" w:hAnsi="Times New Roman"/>
          <w:sz w:val="28"/>
          <w:szCs w:val="28"/>
        </w:rPr>
        <w:t xml:space="preserve">ноклассников «По арт – объектам </w:t>
      </w:r>
      <w:r w:rsidRPr="00D85D86">
        <w:rPr>
          <w:rFonts w:ascii="Times New Roman" w:hAnsi="Times New Roman"/>
          <w:sz w:val="28"/>
          <w:szCs w:val="28"/>
        </w:rPr>
        <w:t>«Дудинского морского порта»</w:t>
      </w:r>
      <w:r>
        <w:rPr>
          <w:rFonts w:ascii="Times New Roman" w:hAnsi="Times New Roman"/>
          <w:sz w:val="28"/>
          <w:szCs w:val="28"/>
        </w:rPr>
        <w:t>.</w:t>
      </w:r>
    </w:p>
    <w:p w:rsidR="002854D9" w:rsidRPr="0003604F" w:rsidRDefault="002854D9" w:rsidP="00A844EB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03604F">
        <w:rPr>
          <w:rFonts w:ascii="Times New Roman" w:hAnsi="Times New Roman"/>
          <w:sz w:val="28"/>
          <w:szCs w:val="28"/>
        </w:rPr>
        <w:t>Список используемых литературных источников</w:t>
      </w:r>
    </w:p>
    <w:p w:rsidR="002854D9" w:rsidRPr="0003604F" w:rsidRDefault="002854D9" w:rsidP="00A844EB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2854D9" w:rsidRPr="0003604F" w:rsidRDefault="002854D9" w:rsidP="00A844EB">
      <w:pPr>
        <w:numPr>
          <w:ilvl w:val="0"/>
          <w:numId w:val="8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textAlignment w:val="baseline"/>
        <w:rPr>
          <w:rFonts w:ascii="Times New Roman" w:hAnsi="Times New Roman"/>
          <w:bCs/>
          <w:sz w:val="28"/>
          <w:szCs w:val="28"/>
        </w:rPr>
      </w:pPr>
      <w:hyperlink r:id="rId20" w:history="1">
        <w:r w:rsidRPr="0003604F">
          <w:rPr>
            <w:rStyle w:val="Hyperlink"/>
            <w:bCs/>
            <w:sz w:val="28"/>
            <w:szCs w:val="28"/>
          </w:rPr>
          <w:t>https://www.taimyr-museum.ru/rechnoy-vokzal</w:t>
        </w:r>
      </w:hyperlink>
      <w:r w:rsidRPr="0003604F">
        <w:rPr>
          <w:rFonts w:ascii="Times New Roman" w:hAnsi="Times New Roman"/>
          <w:bCs/>
          <w:sz w:val="28"/>
          <w:szCs w:val="28"/>
        </w:rPr>
        <w:t xml:space="preserve"> </w:t>
      </w:r>
    </w:p>
    <w:p w:rsidR="002854D9" w:rsidRPr="0003604F" w:rsidRDefault="002854D9" w:rsidP="00A844EB">
      <w:pPr>
        <w:numPr>
          <w:ilvl w:val="0"/>
          <w:numId w:val="8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textAlignment w:val="baseline"/>
        <w:rPr>
          <w:rFonts w:ascii="Times New Roman" w:hAnsi="Times New Roman"/>
          <w:bCs/>
          <w:sz w:val="28"/>
          <w:szCs w:val="28"/>
        </w:rPr>
      </w:pPr>
      <w:hyperlink r:id="rId21" w:history="1">
        <w:r w:rsidRPr="0003604F">
          <w:rPr>
            <w:rStyle w:val="Hyperlink"/>
            <w:bCs/>
            <w:sz w:val="28"/>
            <w:szCs w:val="28"/>
          </w:rPr>
          <w:t>https://www.ttelegraf.ru/</w:t>
        </w:r>
      </w:hyperlink>
      <w:r w:rsidRPr="0003604F">
        <w:rPr>
          <w:rFonts w:ascii="Times New Roman" w:hAnsi="Times New Roman"/>
          <w:bCs/>
          <w:sz w:val="28"/>
          <w:szCs w:val="28"/>
        </w:rPr>
        <w:t xml:space="preserve">   </w:t>
      </w:r>
    </w:p>
    <w:p w:rsidR="002854D9" w:rsidRPr="0003604F" w:rsidRDefault="002854D9" w:rsidP="00A844EB">
      <w:pPr>
        <w:numPr>
          <w:ilvl w:val="0"/>
          <w:numId w:val="8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textAlignment w:val="baseline"/>
        <w:rPr>
          <w:rFonts w:ascii="Times New Roman" w:hAnsi="Times New Roman"/>
          <w:bCs/>
          <w:sz w:val="28"/>
          <w:szCs w:val="28"/>
        </w:rPr>
      </w:pPr>
      <w:hyperlink r:id="rId22" w:history="1">
        <w:r w:rsidRPr="0003604F">
          <w:rPr>
            <w:rStyle w:val="Hyperlink"/>
            <w:bCs/>
            <w:sz w:val="28"/>
            <w:szCs w:val="28"/>
          </w:rPr>
          <w:t>https://www.ttelegraf.ru/news/artobekt-dudinskij-zhiraf-torzhestvenno-otkryt/</w:t>
        </w:r>
      </w:hyperlink>
      <w:r w:rsidRPr="0003604F">
        <w:rPr>
          <w:rFonts w:ascii="Times New Roman" w:hAnsi="Times New Roman"/>
          <w:bCs/>
          <w:sz w:val="28"/>
          <w:szCs w:val="28"/>
        </w:rPr>
        <w:t xml:space="preserve"> </w:t>
      </w:r>
    </w:p>
    <w:p w:rsidR="002854D9" w:rsidRPr="0003604F" w:rsidRDefault="002854D9" w:rsidP="00A844EB">
      <w:pPr>
        <w:numPr>
          <w:ilvl w:val="0"/>
          <w:numId w:val="8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textAlignment w:val="baseline"/>
        <w:rPr>
          <w:rFonts w:ascii="Times New Roman" w:hAnsi="Times New Roman"/>
          <w:bCs/>
          <w:sz w:val="28"/>
          <w:szCs w:val="28"/>
          <w:lang w:val="en-US"/>
        </w:rPr>
      </w:pPr>
      <w:hyperlink r:id="rId23" w:history="1">
        <w:r w:rsidRPr="0003604F">
          <w:rPr>
            <w:rStyle w:val="Hyperlink"/>
            <w:bCs/>
            <w:sz w:val="28"/>
            <w:szCs w:val="28"/>
            <w:lang w:val="en-US"/>
          </w:rPr>
          <w:t>https://www.ttelegraf.ru/news/direktor-porta-byl-odnim-iz-pervyh-na-norilskom-kombinate-izbrannyh-ruko voditelej/</w:t>
        </w:r>
      </w:hyperlink>
      <w:r w:rsidRPr="0003604F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</w:p>
    <w:p w:rsidR="002854D9" w:rsidRPr="0003604F" w:rsidRDefault="002854D9" w:rsidP="00A844EB">
      <w:pPr>
        <w:numPr>
          <w:ilvl w:val="0"/>
          <w:numId w:val="8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textAlignment w:val="baseline"/>
        <w:rPr>
          <w:rFonts w:ascii="Times New Roman" w:hAnsi="Times New Roman"/>
          <w:bCs/>
          <w:sz w:val="28"/>
          <w:szCs w:val="28"/>
          <w:lang w:val="en-US"/>
        </w:rPr>
      </w:pPr>
      <w:hyperlink r:id="rId24" w:history="1">
        <w:r w:rsidRPr="0003604F">
          <w:rPr>
            <w:rStyle w:val="Hyperlink"/>
            <w:bCs/>
            <w:sz w:val="28"/>
            <w:szCs w:val="28"/>
            <w:lang w:val="en-US"/>
          </w:rPr>
          <w:t>https://gazetazp.ru/news/gorod/31867n-k-simvolu-dudinskogo-morskogo-porta--chayke-derjaschey-na-kryilyah-nadpis-port-dudinka-k-80-mu-yubileyu-predpriyatiya-planiruyut-dobavit-novuyu.html</w:t>
        </w:r>
      </w:hyperlink>
      <w:r w:rsidRPr="0003604F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</w:p>
    <w:p w:rsidR="002854D9" w:rsidRPr="0003604F" w:rsidRDefault="002854D9" w:rsidP="00A844EB">
      <w:pPr>
        <w:numPr>
          <w:ilvl w:val="0"/>
          <w:numId w:val="8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textAlignment w:val="baseline"/>
        <w:rPr>
          <w:rFonts w:ascii="Times New Roman" w:hAnsi="Times New Roman"/>
          <w:bCs/>
          <w:sz w:val="28"/>
          <w:szCs w:val="28"/>
        </w:rPr>
      </w:pPr>
      <w:r w:rsidRPr="0003604F">
        <w:rPr>
          <w:rFonts w:ascii="Times New Roman" w:hAnsi="Times New Roman"/>
          <w:bCs/>
          <w:sz w:val="28"/>
          <w:szCs w:val="28"/>
        </w:rPr>
        <w:t>Архив газеты «Таймыр», №120, за 19 октября 2017 года</w:t>
      </w:r>
    </w:p>
    <w:p w:rsidR="002854D9" w:rsidRDefault="002854D9" w:rsidP="00A844EB">
      <w:pPr>
        <w:rPr>
          <w:rFonts w:ascii="Times New Roman" w:hAnsi="Times New Roman"/>
          <w:sz w:val="28"/>
          <w:szCs w:val="28"/>
        </w:rPr>
      </w:pPr>
    </w:p>
    <w:p w:rsidR="002854D9" w:rsidRDefault="002854D9" w:rsidP="00A844EB"/>
    <w:p w:rsidR="002854D9" w:rsidRPr="00433E21" w:rsidRDefault="002854D9" w:rsidP="001F7FD5">
      <w:pPr>
        <w:spacing w:after="0" w:line="240" w:lineRule="auto"/>
        <w:ind w:firstLine="709"/>
        <w:jc w:val="center"/>
      </w:pPr>
    </w:p>
    <w:p w:rsidR="002854D9" w:rsidRPr="00433E21" w:rsidRDefault="002854D9" w:rsidP="00433E21">
      <w:pPr>
        <w:rPr>
          <w:rFonts w:ascii="Times New Roman" w:hAnsi="Times New Roman"/>
          <w:sz w:val="28"/>
          <w:szCs w:val="28"/>
        </w:rPr>
      </w:pPr>
    </w:p>
    <w:sectPr w:rsidR="002854D9" w:rsidRPr="00433E21" w:rsidSect="00A844EB">
      <w:footerReference w:type="even" r:id="rId25"/>
      <w:footerReference w:type="default" r:id="rId26"/>
      <w:pgSz w:w="11906" w:h="16838"/>
      <w:pgMar w:top="1134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54D9" w:rsidRDefault="002854D9">
      <w:r>
        <w:separator/>
      </w:r>
    </w:p>
  </w:endnote>
  <w:endnote w:type="continuationSeparator" w:id="0">
    <w:p w:rsidR="002854D9" w:rsidRDefault="002854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54D9" w:rsidRDefault="002854D9" w:rsidP="00A844E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854D9" w:rsidRDefault="002854D9" w:rsidP="00B55097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54D9" w:rsidRDefault="002854D9" w:rsidP="00A844E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4</w:t>
    </w:r>
    <w:r>
      <w:rPr>
        <w:rStyle w:val="PageNumber"/>
      </w:rPr>
      <w:fldChar w:fldCharType="end"/>
    </w:r>
  </w:p>
  <w:p w:rsidR="002854D9" w:rsidRDefault="002854D9" w:rsidP="00B55097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54D9" w:rsidRDefault="002854D9">
      <w:r>
        <w:separator/>
      </w:r>
    </w:p>
  </w:footnote>
  <w:footnote w:type="continuationSeparator" w:id="0">
    <w:p w:rsidR="002854D9" w:rsidRDefault="002854D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097FF5"/>
    <w:multiLevelType w:val="hybridMultilevel"/>
    <w:tmpl w:val="AF025D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146F2198"/>
    <w:multiLevelType w:val="hybridMultilevel"/>
    <w:tmpl w:val="1E226A6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">
    <w:nsid w:val="563B5147"/>
    <w:multiLevelType w:val="hybridMultilevel"/>
    <w:tmpl w:val="30220F76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5D4D2510"/>
    <w:multiLevelType w:val="hybridMultilevel"/>
    <w:tmpl w:val="362EDD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F2D0418"/>
    <w:multiLevelType w:val="hybridMultilevel"/>
    <w:tmpl w:val="1B0CEA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6CC769A5"/>
    <w:multiLevelType w:val="hybridMultilevel"/>
    <w:tmpl w:val="33DE29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7B7924E9"/>
    <w:multiLevelType w:val="hybridMultilevel"/>
    <w:tmpl w:val="FE3E56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6"/>
  </w:num>
  <w:num w:numId="6">
    <w:abstractNumId w:val="2"/>
  </w:num>
  <w:num w:numId="7">
    <w:abstractNumId w:val="5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60828"/>
    <w:rsid w:val="000031DE"/>
    <w:rsid w:val="00003964"/>
    <w:rsid w:val="000065B1"/>
    <w:rsid w:val="00031582"/>
    <w:rsid w:val="0003604F"/>
    <w:rsid w:val="00050526"/>
    <w:rsid w:val="00053D95"/>
    <w:rsid w:val="00072C8F"/>
    <w:rsid w:val="0007493B"/>
    <w:rsid w:val="00087EB9"/>
    <w:rsid w:val="00093FB8"/>
    <w:rsid w:val="00097059"/>
    <w:rsid w:val="000979D6"/>
    <w:rsid w:val="000A22AE"/>
    <w:rsid w:val="000A3894"/>
    <w:rsid w:val="000A5333"/>
    <w:rsid w:val="000A6A24"/>
    <w:rsid w:val="000A6CD1"/>
    <w:rsid w:val="000B5972"/>
    <w:rsid w:val="000B6B76"/>
    <w:rsid w:val="000C329A"/>
    <w:rsid w:val="000D15FD"/>
    <w:rsid w:val="000D2EDA"/>
    <w:rsid w:val="000D47DE"/>
    <w:rsid w:val="000E081E"/>
    <w:rsid w:val="000E3EAC"/>
    <w:rsid w:val="000E7999"/>
    <w:rsid w:val="000F1DA1"/>
    <w:rsid w:val="00101317"/>
    <w:rsid w:val="00110D86"/>
    <w:rsid w:val="00124110"/>
    <w:rsid w:val="001350CC"/>
    <w:rsid w:val="00140E56"/>
    <w:rsid w:val="00141322"/>
    <w:rsid w:val="00144D06"/>
    <w:rsid w:val="00171604"/>
    <w:rsid w:val="00191561"/>
    <w:rsid w:val="001946D2"/>
    <w:rsid w:val="001A058E"/>
    <w:rsid w:val="001A1630"/>
    <w:rsid w:val="001A55D0"/>
    <w:rsid w:val="001A5EE7"/>
    <w:rsid w:val="001C561B"/>
    <w:rsid w:val="001C62D1"/>
    <w:rsid w:val="001D544A"/>
    <w:rsid w:val="001E11DC"/>
    <w:rsid w:val="001E2E7D"/>
    <w:rsid w:val="001F084B"/>
    <w:rsid w:val="001F7FD5"/>
    <w:rsid w:val="00215B27"/>
    <w:rsid w:val="00216A9D"/>
    <w:rsid w:val="00227069"/>
    <w:rsid w:val="00236EE6"/>
    <w:rsid w:val="0026093E"/>
    <w:rsid w:val="002612E9"/>
    <w:rsid w:val="00262A1F"/>
    <w:rsid w:val="002633DE"/>
    <w:rsid w:val="00263D5D"/>
    <w:rsid w:val="0026570F"/>
    <w:rsid w:val="00273D20"/>
    <w:rsid w:val="00277716"/>
    <w:rsid w:val="002854D9"/>
    <w:rsid w:val="00285E45"/>
    <w:rsid w:val="00296F3F"/>
    <w:rsid w:val="002B6B87"/>
    <w:rsid w:val="002B6C8B"/>
    <w:rsid w:val="002F16AD"/>
    <w:rsid w:val="00321E3A"/>
    <w:rsid w:val="00331F42"/>
    <w:rsid w:val="003330E9"/>
    <w:rsid w:val="003407C3"/>
    <w:rsid w:val="003578B7"/>
    <w:rsid w:val="003603C0"/>
    <w:rsid w:val="00383170"/>
    <w:rsid w:val="003871AF"/>
    <w:rsid w:val="00395698"/>
    <w:rsid w:val="003A3BF9"/>
    <w:rsid w:val="003A441E"/>
    <w:rsid w:val="003A50F2"/>
    <w:rsid w:val="003C2F09"/>
    <w:rsid w:val="003D6A29"/>
    <w:rsid w:val="004000D3"/>
    <w:rsid w:val="00402173"/>
    <w:rsid w:val="00412AB0"/>
    <w:rsid w:val="00430359"/>
    <w:rsid w:val="00433E21"/>
    <w:rsid w:val="0044110A"/>
    <w:rsid w:val="00443C6D"/>
    <w:rsid w:val="00446AFD"/>
    <w:rsid w:val="00454D63"/>
    <w:rsid w:val="004721F6"/>
    <w:rsid w:val="00482F60"/>
    <w:rsid w:val="00484A38"/>
    <w:rsid w:val="00491BD5"/>
    <w:rsid w:val="00494B5A"/>
    <w:rsid w:val="00495E62"/>
    <w:rsid w:val="00497489"/>
    <w:rsid w:val="004A3519"/>
    <w:rsid w:val="004B1A94"/>
    <w:rsid w:val="004B4544"/>
    <w:rsid w:val="004B62C1"/>
    <w:rsid w:val="004D0616"/>
    <w:rsid w:val="004D0AFE"/>
    <w:rsid w:val="004D14BB"/>
    <w:rsid w:val="004E0E37"/>
    <w:rsid w:val="004E27E6"/>
    <w:rsid w:val="004E79EC"/>
    <w:rsid w:val="00504163"/>
    <w:rsid w:val="0052700F"/>
    <w:rsid w:val="005324A7"/>
    <w:rsid w:val="0054310F"/>
    <w:rsid w:val="00561B08"/>
    <w:rsid w:val="00562234"/>
    <w:rsid w:val="005652B4"/>
    <w:rsid w:val="0057077E"/>
    <w:rsid w:val="005744BC"/>
    <w:rsid w:val="00582F6A"/>
    <w:rsid w:val="00585B46"/>
    <w:rsid w:val="005B25EF"/>
    <w:rsid w:val="005B629C"/>
    <w:rsid w:val="005C0E61"/>
    <w:rsid w:val="005C7ABD"/>
    <w:rsid w:val="005D1710"/>
    <w:rsid w:val="005E3002"/>
    <w:rsid w:val="005E4902"/>
    <w:rsid w:val="005E4ECE"/>
    <w:rsid w:val="005E7D27"/>
    <w:rsid w:val="005F0FC7"/>
    <w:rsid w:val="005F21E6"/>
    <w:rsid w:val="006122D5"/>
    <w:rsid w:val="00616F75"/>
    <w:rsid w:val="006359F6"/>
    <w:rsid w:val="00645C8A"/>
    <w:rsid w:val="006462B3"/>
    <w:rsid w:val="00653FCD"/>
    <w:rsid w:val="00654618"/>
    <w:rsid w:val="00656BB6"/>
    <w:rsid w:val="00660028"/>
    <w:rsid w:val="00661E6E"/>
    <w:rsid w:val="0066562C"/>
    <w:rsid w:val="00681E68"/>
    <w:rsid w:val="006867E8"/>
    <w:rsid w:val="0069417F"/>
    <w:rsid w:val="006A140A"/>
    <w:rsid w:val="006A3D21"/>
    <w:rsid w:val="006A7E68"/>
    <w:rsid w:val="006D6DB0"/>
    <w:rsid w:val="006F38D1"/>
    <w:rsid w:val="006F6BD9"/>
    <w:rsid w:val="0070003E"/>
    <w:rsid w:val="00713331"/>
    <w:rsid w:val="007232DB"/>
    <w:rsid w:val="0075458F"/>
    <w:rsid w:val="00756CAA"/>
    <w:rsid w:val="00762BDB"/>
    <w:rsid w:val="00771316"/>
    <w:rsid w:val="00775790"/>
    <w:rsid w:val="00792912"/>
    <w:rsid w:val="007A1F09"/>
    <w:rsid w:val="007B6856"/>
    <w:rsid w:val="007C29DC"/>
    <w:rsid w:val="007C6F9B"/>
    <w:rsid w:val="007D640D"/>
    <w:rsid w:val="007E0433"/>
    <w:rsid w:val="007E2270"/>
    <w:rsid w:val="007F4637"/>
    <w:rsid w:val="008073CF"/>
    <w:rsid w:val="00812A79"/>
    <w:rsid w:val="00825D50"/>
    <w:rsid w:val="0083267E"/>
    <w:rsid w:val="0084159E"/>
    <w:rsid w:val="00844A32"/>
    <w:rsid w:val="008466FD"/>
    <w:rsid w:val="00847821"/>
    <w:rsid w:val="00854195"/>
    <w:rsid w:val="00871EEC"/>
    <w:rsid w:val="00873C88"/>
    <w:rsid w:val="008746DC"/>
    <w:rsid w:val="00875D44"/>
    <w:rsid w:val="008A1E49"/>
    <w:rsid w:val="008A7136"/>
    <w:rsid w:val="008B0028"/>
    <w:rsid w:val="008B46DC"/>
    <w:rsid w:val="008B79D5"/>
    <w:rsid w:val="008D4558"/>
    <w:rsid w:val="008D4662"/>
    <w:rsid w:val="008E2B53"/>
    <w:rsid w:val="008F1F16"/>
    <w:rsid w:val="008F44F0"/>
    <w:rsid w:val="009133D9"/>
    <w:rsid w:val="00917B56"/>
    <w:rsid w:val="00924FE9"/>
    <w:rsid w:val="009278A9"/>
    <w:rsid w:val="009328A5"/>
    <w:rsid w:val="00944F15"/>
    <w:rsid w:val="00950475"/>
    <w:rsid w:val="009539D8"/>
    <w:rsid w:val="00960828"/>
    <w:rsid w:val="00960CDA"/>
    <w:rsid w:val="00965307"/>
    <w:rsid w:val="0098063C"/>
    <w:rsid w:val="009825B0"/>
    <w:rsid w:val="00996619"/>
    <w:rsid w:val="009A7B61"/>
    <w:rsid w:val="009B1AD5"/>
    <w:rsid w:val="009C19FC"/>
    <w:rsid w:val="009E2EFE"/>
    <w:rsid w:val="009E5784"/>
    <w:rsid w:val="009E7EBF"/>
    <w:rsid w:val="009F1066"/>
    <w:rsid w:val="009F108F"/>
    <w:rsid w:val="009F2D13"/>
    <w:rsid w:val="009F7063"/>
    <w:rsid w:val="00A02247"/>
    <w:rsid w:val="00A02AE2"/>
    <w:rsid w:val="00A05103"/>
    <w:rsid w:val="00A07C65"/>
    <w:rsid w:val="00A17F8B"/>
    <w:rsid w:val="00A275A7"/>
    <w:rsid w:val="00A3623B"/>
    <w:rsid w:val="00A507A3"/>
    <w:rsid w:val="00A5166F"/>
    <w:rsid w:val="00A62E78"/>
    <w:rsid w:val="00A73C95"/>
    <w:rsid w:val="00A757F0"/>
    <w:rsid w:val="00A81787"/>
    <w:rsid w:val="00A844EB"/>
    <w:rsid w:val="00A95BF9"/>
    <w:rsid w:val="00AA6D9F"/>
    <w:rsid w:val="00AD690F"/>
    <w:rsid w:val="00AE7363"/>
    <w:rsid w:val="00B0487D"/>
    <w:rsid w:val="00B15BEA"/>
    <w:rsid w:val="00B439BA"/>
    <w:rsid w:val="00B43A0C"/>
    <w:rsid w:val="00B50418"/>
    <w:rsid w:val="00B55097"/>
    <w:rsid w:val="00B740BC"/>
    <w:rsid w:val="00B83BE8"/>
    <w:rsid w:val="00B86398"/>
    <w:rsid w:val="00B95690"/>
    <w:rsid w:val="00BA1589"/>
    <w:rsid w:val="00BB2869"/>
    <w:rsid w:val="00BD7FB8"/>
    <w:rsid w:val="00BF09D1"/>
    <w:rsid w:val="00BF25F6"/>
    <w:rsid w:val="00C0141A"/>
    <w:rsid w:val="00C174EF"/>
    <w:rsid w:val="00C22F46"/>
    <w:rsid w:val="00C26974"/>
    <w:rsid w:val="00C34854"/>
    <w:rsid w:val="00C41701"/>
    <w:rsid w:val="00C448DA"/>
    <w:rsid w:val="00C46AFE"/>
    <w:rsid w:val="00C479B0"/>
    <w:rsid w:val="00C50539"/>
    <w:rsid w:val="00C63447"/>
    <w:rsid w:val="00C66ADE"/>
    <w:rsid w:val="00C70FB1"/>
    <w:rsid w:val="00C714BC"/>
    <w:rsid w:val="00C74956"/>
    <w:rsid w:val="00C7547B"/>
    <w:rsid w:val="00C75FD8"/>
    <w:rsid w:val="00C76764"/>
    <w:rsid w:val="00C7691A"/>
    <w:rsid w:val="00C770A5"/>
    <w:rsid w:val="00C94A59"/>
    <w:rsid w:val="00CA7FD5"/>
    <w:rsid w:val="00CB16C7"/>
    <w:rsid w:val="00CB4C1F"/>
    <w:rsid w:val="00CB7253"/>
    <w:rsid w:val="00CC26E2"/>
    <w:rsid w:val="00CD5E53"/>
    <w:rsid w:val="00CD614A"/>
    <w:rsid w:val="00CE20E1"/>
    <w:rsid w:val="00CF7860"/>
    <w:rsid w:val="00D102B8"/>
    <w:rsid w:val="00D14006"/>
    <w:rsid w:val="00D2365A"/>
    <w:rsid w:val="00D26D3C"/>
    <w:rsid w:val="00D37696"/>
    <w:rsid w:val="00D453F9"/>
    <w:rsid w:val="00D5117B"/>
    <w:rsid w:val="00D51C0C"/>
    <w:rsid w:val="00D613AD"/>
    <w:rsid w:val="00D67290"/>
    <w:rsid w:val="00D71FFF"/>
    <w:rsid w:val="00D766B3"/>
    <w:rsid w:val="00D76CEC"/>
    <w:rsid w:val="00D7794F"/>
    <w:rsid w:val="00D84476"/>
    <w:rsid w:val="00D85D86"/>
    <w:rsid w:val="00DA5628"/>
    <w:rsid w:val="00DC0846"/>
    <w:rsid w:val="00DC2586"/>
    <w:rsid w:val="00DC7433"/>
    <w:rsid w:val="00DC74CB"/>
    <w:rsid w:val="00DE0D67"/>
    <w:rsid w:val="00DE0F37"/>
    <w:rsid w:val="00DF2B7F"/>
    <w:rsid w:val="00E22756"/>
    <w:rsid w:val="00E27169"/>
    <w:rsid w:val="00E30DD6"/>
    <w:rsid w:val="00E3775C"/>
    <w:rsid w:val="00E45178"/>
    <w:rsid w:val="00E47B4A"/>
    <w:rsid w:val="00E603A7"/>
    <w:rsid w:val="00E65BDC"/>
    <w:rsid w:val="00E700A3"/>
    <w:rsid w:val="00E75BE5"/>
    <w:rsid w:val="00E819A7"/>
    <w:rsid w:val="00E84D86"/>
    <w:rsid w:val="00E85F42"/>
    <w:rsid w:val="00EA4224"/>
    <w:rsid w:val="00EC30A0"/>
    <w:rsid w:val="00EC3A2A"/>
    <w:rsid w:val="00EC5A1E"/>
    <w:rsid w:val="00EC6DB4"/>
    <w:rsid w:val="00ED17E0"/>
    <w:rsid w:val="00ED53A5"/>
    <w:rsid w:val="00ED6B3A"/>
    <w:rsid w:val="00EE166E"/>
    <w:rsid w:val="00EE262E"/>
    <w:rsid w:val="00EF04C4"/>
    <w:rsid w:val="00EF5F71"/>
    <w:rsid w:val="00F0012E"/>
    <w:rsid w:val="00F00ECE"/>
    <w:rsid w:val="00F13AB0"/>
    <w:rsid w:val="00F13E12"/>
    <w:rsid w:val="00F14486"/>
    <w:rsid w:val="00F14D35"/>
    <w:rsid w:val="00F24305"/>
    <w:rsid w:val="00F25ECD"/>
    <w:rsid w:val="00F3602B"/>
    <w:rsid w:val="00F51282"/>
    <w:rsid w:val="00F526E6"/>
    <w:rsid w:val="00F52D1A"/>
    <w:rsid w:val="00F62BA6"/>
    <w:rsid w:val="00F847FF"/>
    <w:rsid w:val="00F85401"/>
    <w:rsid w:val="00F8649F"/>
    <w:rsid w:val="00F8691C"/>
    <w:rsid w:val="00F96B99"/>
    <w:rsid w:val="00FC70F9"/>
    <w:rsid w:val="00FE13AD"/>
    <w:rsid w:val="00FE1A0B"/>
    <w:rsid w:val="00FE3C33"/>
    <w:rsid w:val="00FE5871"/>
    <w:rsid w:val="00FF378B"/>
    <w:rsid w:val="00FF6E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3C33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5B629C"/>
    <w:pPr>
      <w:ind w:left="720"/>
      <w:contextualSpacing/>
    </w:pPr>
  </w:style>
  <w:style w:type="paragraph" w:styleId="NormalWeb">
    <w:name w:val="Normal (Web)"/>
    <w:basedOn w:val="Normal"/>
    <w:uiPriority w:val="99"/>
    <w:rsid w:val="00B0487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hl-objcase">
    <w:name w:val="hl-obj case"/>
    <w:basedOn w:val="DefaultParagraphFont"/>
    <w:uiPriority w:val="99"/>
    <w:rsid w:val="00D2365A"/>
    <w:rPr>
      <w:rFonts w:cs="Times New Roman"/>
    </w:rPr>
  </w:style>
  <w:style w:type="character" w:customStyle="1" w:styleId="hl-objnone">
    <w:name w:val="hl-obj none"/>
    <w:basedOn w:val="DefaultParagraphFont"/>
    <w:uiPriority w:val="99"/>
    <w:rsid w:val="00D2365A"/>
    <w:rPr>
      <w:rFonts w:cs="Times New Roman"/>
    </w:rPr>
  </w:style>
  <w:style w:type="paragraph" w:styleId="Footer">
    <w:name w:val="footer"/>
    <w:basedOn w:val="Normal"/>
    <w:link w:val="FooterChar"/>
    <w:uiPriority w:val="99"/>
    <w:rsid w:val="00B55097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E0E37"/>
    <w:rPr>
      <w:rFonts w:cs="Times New Roman"/>
      <w:lang w:eastAsia="en-US"/>
    </w:rPr>
  </w:style>
  <w:style w:type="character" w:styleId="PageNumber">
    <w:name w:val="page number"/>
    <w:basedOn w:val="DefaultParagraphFont"/>
    <w:uiPriority w:val="99"/>
    <w:rsid w:val="00B55097"/>
    <w:rPr>
      <w:rFonts w:cs="Times New Roman"/>
    </w:rPr>
  </w:style>
  <w:style w:type="character" w:styleId="Hyperlink">
    <w:name w:val="Hyperlink"/>
    <w:basedOn w:val="DefaultParagraphFont"/>
    <w:uiPriority w:val="99"/>
    <w:rsid w:val="00433E21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C22F46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F8649F"/>
    <w:rPr>
      <w:rFonts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6502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2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hyperlink" Target="https://www.ttelegraf.ru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www.taimyr-museum.ru/rechnoy-vokza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gazetazp.ru/news/gorod/31867n-k-simvolu-dudinskogo-morskogo-porta--chayke-derjaschey-na-kryilyah-nadpis-port-dudinka-k-80-mu-yubileyu-predpriyatiya-planiruyut-dobavit-novuyu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s://www.ttelegraf.ru/news/direktor-porta-byl-odnim-iz-pervyh-na-norilskom-kombinate-izbrannyh-ruko%20voditelej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www.ttelegraf.ru/news/artobekt-dudinskij-zhiraf-torzhestvenno-otkryt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927</TotalTime>
  <Pages>6</Pages>
  <Words>1655</Words>
  <Characters>9434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Анжела</dc:creator>
  <cp:keywords/>
  <dc:description/>
  <cp:lastModifiedBy>Анжела</cp:lastModifiedBy>
  <cp:revision>276</cp:revision>
  <dcterms:created xsi:type="dcterms:W3CDTF">2023-01-22T01:31:00Z</dcterms:created>
  <dcterms:modified xsi:type="dcterms:W3CDTF">2024-09-29T12:22:00Z</dcterms:modified>
</cp:coreProperties>
</file>