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7F0" w:rsidRPr="003B6E52" w:rsidRDefault="00F237F0" w:rsidP="002955E7">
      <w:pPr>
        <w:rPr>
          <w:rFonts w:ascii="Times New Roman" w:hAnsi="Times New Roman"/>
          <w:b/>
          <w:sz w:val="28"/>
          <w:szCs w:val="28"/>
        </w:rPr>
      </w:pPr>
      <w:r w:rsidRPr="003B6E52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6E52">
        <w:rPr>
          <w:rFonts w:ascii="Times New Roman" w:hAnsi="Times New Roman"/>
          <w:b/>
          <w:sz w:val="28"/>
          <w:szCs w:val="28"/>
        </w:rPr>
        <w:t>Введение.</w:t>
      </w:r>
    </w:p>
    <w:p w:rsidR="00F237F0" w:rsidRDefault="00F237F0" w:rsidP="005820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 папа радиоинженер и часто просиживает вечерами за ремонтом радиоаппаратуры различного назначения. Вообще, это у него хобби, он сам придумывает и делает разные радиоустройства. Когда я была помладше, могла часами наблюдать за его работой, задавая вопросы. Я очень заинтересовалась папиным увлечением, и он начал мне понемногу объяснять назначение радиоэлементов и принцип их работы.</w:t>
      </w:r>
    </w:p>
    <w:p w:rsidR="00F237F0" w:rsidRDefault="00F237F0" w:rsidP="005820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Мне нравится заниматься радиотехникой, так как куда ни посмотри, везде нас окружают различные приборы, в том числе и бытовые.  Ведь это так интересно, когда устройство, которое ты сделаешь – работает. </w:t>
      </w:r>
    </w:p>
    <w:p w:rsidR="00F237F0" w:rsidRPr="0058208F" w:rsidRDefault="00F237F0" w:rsidP="005820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08F">
        <w:rPr>
          <w:rFonts w:ascii="Times New Roman" w:hAnsi="Times New Roman"/>
          <w:sz w:val="28"/>
          <w:szCs w:val="28"/>
        </w:rPr>
        <w:t>К изготовлению  беспроводного зарядного устройства меня побудила проблема, связанная с частыми поломками кабеля питания мобильного телефона.</w:t>
      </w:r>
    </w:p>
    <w:p w:rsidR="00F237F0" w:rsidRDefault="00F237F0" w:rsidP="00C5579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098F">
        <w:rPr>
          <w:rFonts w:ascii="Times New Roman" w:hAnsi="Times New Roman"/>
          <w:b/>
          <w:sz w:val="28"/>
          <w:szCs w:val="28"/>
          <w:u w:val="single"/>
        </w:rPr>
        <w:t>Цель -</w:t>
      </w:r>
      <w:r w:rsidRPr="0058208F">
        <w:rPr>
          <w:rFonts w:ascii="Times New Roman" w:hAnsi="Times New Roman"/>
          <w:sz w:val="28"/>
          <w:szCs w:val="28"/>
        </w:rPr>
        <w:t xml:space="preserve">  изготовить  беспроводное зарядное устройство. </w:t>
      </w:r>
    </w:p>
    <w:p w:rsidR="00F237F0" w:rsidRPr="00F8098F" w:rsidRDefault="00F237F0" w:rsidP="00F8098F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F8098F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Задачи: </w:t>
      </w:r>
    </w:p>
    <w:p w:rsidR="00F237F0" w:rsidRPr="00F8098F" w:rsidRDefault="00F237F0" w:rsidP="00F8098F">
      <w:pPr>
        <w:numPr>
          <w:ilvl w:val="0"/>
          <w:numId w:val="5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098F">
        <w:rPr>
          <w:rFonts w:ascii="Times New Roman" w:hAnsi="Times New Roman"/>
          <w:sz w:val="28"/>
          <w:szCs w:val="28"/>
        </w:rPr>
        <w:t xml:space="preserve"> рассказать свою идею взрослым, организовать обсуждение;</w:t>
      </w:r>
    </w:p>
    <w:p w:rsidR="00F237F0" w:rsidRPr="00F8098F" w:rsidRDefault="00F237F0" w:rsidP="00F8098F">
      <w:pPr>
        <w:numPr>
          <w:ilvl w:val="0"/>
          <w:numId w:val="5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098F">
        <w:rPr>
          <w:rFonts w:ascii="Times New Roman" w:hAnsi="Times New Roman"/>
          <w:sz w:val="28"/>
          <w:szCs w:val="28"/>
        </w:rPr>
        <w:t xml:space="preserve"> изучить разные варианты схем и выбрать доступную для повторения.</w:t>
      </w:r>
    </w:p>
    <w:p w:rsidR="00F237F0" w:rsidRPr="00F8098F" w:rsidRDefault="00F237F0" w:rsidP="00F8098F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098F">
        <w:rPr>
          <w:rFonts w:ascii="Times New Roman" w:hAnsi="Times New Roman"/>
          <w:b/>
          <w:bCs/>
          <w:sz w:val="28"/>
          <w:szCs w:val="28"/>
          <w:u w:val="single"/>
        </w:rPr>
        <w:t xml:space="preserve"> Гипотеза:</w:t>
      </w:r>
      <w:r w:rsidRPr="00F8098F">
        <w:rPr>
          <w:rFonts w:ascii="Times New Roman" w:hAnsi="Times New Roman"/>
          <w:sz w:val="28"/>
          <w:szCs w:val="28"/>
        </w:rPr>
        <w:t xml:space="preserve"> возможно ли самому изготовить беспроводное зарядное устройство для телефона? </w:t>
      </w:r>
    </w:p>
    <w:p w:rsidR="00F237F0" w:rsidRPr="00F8098F" w:rsidRDefault="00F237F0" w:rsidP="00CD077C">
      <w:pPr>
        <w:tabs>
          <w:tab w:val="left" w:pos="1080"/>
        </w:tabs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F8098F">
        <w:rPr>
          <w:rFonts w:ascii="Times New Roman" w:hAnsi="Times New Roman"/>
          <w:b/>
          <w:sz w:val="28"/>
          <w:szCs w:val="28"/>
          <w:u w:val="single"/>
        </w:rPr>
        <w:t>Этапы  работы:</w:t>
      </w:r>
    </w:p>
    <w:p w:rsidR="00F237F0" w:rsidRPr="0058208F" w:rsidRDefault="00F237F0" w:rsidP="00C55793">
      <w:pPr>
        <w:numPr>
          <w:ilvl w:val="0"/>
          <w:numId w:val="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208F">
        <w:rPr>
          <w:rFonts w:ascii="Times New Roman" w:hAnsi="Times New Roman"/>
          <w:sz w:val="28"/>
          <w:szCs w:val="28"/>
        </w:rPr>
        <w:t>выбрать схему беспроводного зарядного устройства;</w:t>
      </w:r>
    </w:p>
    <w:p w:rsidR="00F237F0" w:rsidRDefault="00F237F0" w:rsidP="00C55793">
      <w:pPr>
        <w:numPr>
          <w:ilvl w:val="0"/>
          <w:numId w:val="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</w:t>
      </w:r>
      <w:r w:rsidRPr="0058208F">
        <w:rPr>
          <w:rFonts w:ascii="Times New Roman" w:hAnsi="Times New Roman"/>
          <w:sz w:val="28"/>
          <w:szCs w:val="28"/>
        </w:rPr>
        <w:t xml:space="preserve"> макет печатной платы на компьютере и перенести на заготовку;</w:t>
      </w:r>
    </w:p>
    <w:p w:rsidR="00F237F0" w:rsidRDefault="00F237F0" w:rsidP="00C55793">
      <w:pPr>
        <w:numPr>
          <w:ilvl w:val="0"/>
          <w:numId w:val="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заготовку к пайке и припаять необходимые элементы;</w:t>
      </w:r>
    </w:p>
    <w:p w:rsidR="00F237F0" w:rsidRDefault="00F237F0" w:rsidP="00C55793">
      <w:pPr>
        <w:numPr>
          <w:ilvl w:val="0"/>
          <w:numId w:val="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испытание беспроводного зарядного устройства;</w:t>
      </w:r>
    </w:p>
    <w:p w:rsidR="00F237F0" w:rsidRPr="0058208F" w:rsidRDefault="00F237F0" w:rsidP="00C55793">
      <w:pPr>
        <w:numPr>
          <w:ilvl w:val="0"/>
          <w:numId w:val="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вывод.</w:t>
      </w:r>
    </w:p>
    <w:p w:rsidR="00F237F0" w:rsidRDefault="00F237F0" w:rsidP="007219C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 </w:t>
      </w:r>
      <w:r w:rsidRPr="007219C3">
        <w:rPr>
          <w:rFonts w:ascii="Times New Roman" w:hAnsi="Times New Roman"/>
          <w:b/>
          <w:sz w:val="28"/>
          <w:szCs w:val="28"/>
        </w:rPr>
        <w:t>Основная часть.</w:t>
      </w:r>
    </w:p>
    <w:p w:rsidR="00F237F0" w:rsidRPr="004B1C74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  <w:r w:rsidRPr="004B1C74">
        <w:rPr>
          <w:rFonts w:ascii="Times New Roman" w:hAnsi="Times New Roman"/>
          <w:b/>
          <w:sz w:val="28"/>
          <w:szCs w:val="28"/>
        </w:rPr>
        <w:t>2.1 Выбор и подготовка схемы.</w:t>
      </w:r>
    </w:p>
    <w:p w:rsidR="00F237F0" w:rsidRDefault="00F237F0" w:rsidP="00C557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C74">
        <w:rPr>
          <w:rFonts w:ascii="Times New Roman" w:hAnsi="Times New Roman"/>
          <w:sz w:val="28"/>
          <w:szCs w:val="28"/>
        </w:rPr>
        <w:t>Для того, чтобы выбрать схему для изготовления беспроводного зарядного устройства, я проанализировала готовые схемы (с сайтов радиолюбителей) и пришла к выводу, что</w:t>
      </w:r>
      <w:r>
        <w:rPr>
          <w:rFonts w:ascii="Times New Roman" w:hAnsi="Times New Roman"/>
          <w:sz w:val="28"/>
          <w:szCs w:val="28"/>
        </w:rPr>
        <w:t xml:space="preserve"> простая схема применима только в образовательных целях, так как, собрав её, мы сможем наблюдать всего лишь горение лампочки (светодиода) и ни о каком практическом применении речи быть не может, так как она не надёжна и не отличается стабильностью работы. Есть еще довольно простые схемы, но они имеют потребность в электропитании от батарейки типа «Крона», а это финансово затратно для бюджета, ну а сложные схемы еще не под силу новичку.</w:t>
      </w:r>
    </w:p>
    <w:p w:rsidR="00F237F0" w:rsidRDefault="00F237F0" w:rsidP="005820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для изготовления беспроводного зарядного устройства я выбрала схему, которая расположена ниже, так как она самая простая, аккуратная и состоит из минимального количества деталей.</w:t>
      </w:r>
    </w:p>
    <w:p w:rsidR="00F237F0" w:rsidRDefault="00F237F0" w:rsidP="005820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9F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3.75pt;height:106.5pt;visibility:visible">
            <v:imagedata r:id="rId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C409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89pt;height:105pt;visibility:visible">
            <v:imagedata r:id="rId8" o:title=""/>
          </v:shape>
        </w:pict>
      </w:r>
    </w:p>
    <w:p w:rsidR="00F237F0" w:rsidRDefault="00F237F0" w:rsidP="006F1889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состоит из: передатчика (на рисунке слева) и приемника (на рисунке справа).</w:t>
      </w:r>
    </w:p>
    <w:p w:rsidR="00F237F0" w:rsidRPr="00E77CCA" w:rsidRDefault="00F237F0" w:rsidP="006F1889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основе </w:t>
      </w:r>
      <w:r w:rsidRPr="005E2566">
        <w:rPr>
          <w:rFonts w:ascii="Times New Roman" w:hAnsi="Times New Roman"/>
          <w:sz w:val="28"/>
          <w:szCs w:val="28"/>
        </w:rPr>
        <w:t xml:space="preserve"> лежит использование индукционных катушек. Они могут работать как передатчик и приемник индуктивной энергии. То есть, одна катушка подключена к сети электропитания. Она создает около себя магнитное поле. Вторая катушка, </w:t>
      </w:r>
      <w:r>
        <w:rPr>
          <w:rFonts w:ascii="Times New Roman" w:hAnsi="Times New Roman"/>
          <w:sz w:val="28"/>
          <w:szCs w:val="28"/>
        </w:rPr>
        <w:t>находясь рядом с этим</w:t>
      </w:r>
      <w:r w:rsidRPr="005E2566">
        <w:rPr>
          <w:rFonts w:ascii="Times New Roman" w:hAnsi="Times New Roman"/>
          <w:sz w:val="28"/>
          <w:szCs w:val="28"/>
        </w:rPr>
        <w:t xml:space="preserve"> магнитн</w:t>
      </w:r>
      <w:r>
        <w:rPr>
          <w:rFonts w:ascii="Times New Roman" w:hAnsi="Times New Roman"/>
          <w:sz w:val="28"/>
          <w:szCs w:val="28"/>
        </w:rPr>
        <w:t>ым</w:t>
      </w:r>
      <w:r w:rsidRPr="005E2566">
        <w:rPr>
          <w:rFonts w:ascii="Times New Roman" w:hAnsi="Times New Roman"/>
          <w:sz w:val="28"/>
          <w:szCs w:val="28"/>
        </w:rPr>
        <w:t xml:space="preserve"> пол</w:t>
      </w:r>
      <w:r>
        <w:rPr>
          <w:rFonts w:ascii="Times New Roman" w:hAnsi="Times New Roman"/>
          <w:sz w:val="28"/>
          <w:szCs w:val="28"/>
        </w:rPr>
        <w:t>ем</w:t>
      </w:r>
      <w:r w:rsidRPr="005E2566">
        <w:rPr>
          <w:rFonts w:ascii="Times New Roman" w:hAnsi="Times New Roman"/>
          <w:sz w:val="28"/>
          <w:szCs w:val="28"/>
        </w:rPr>
        <w:t xml:space="preserve">, также начинает </w:t>
      </w:r>
      <w:r>
        <w:rPr>
          <w:rFonts w:ascii="Times New Roman" w:hAnsi="Times New Roman"/>
          <w:sz w:val="28"/>
          <w:szCs w:val="28"/>
        </w:rPr>
        <w:t>вырабатывать ток</w:t>
      </w:r>
      <w:r w:rsidRPr="005E256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7CCA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 изготовления </w:t>
      </w:r>
      <w:r w:rsidRPr="00E77CCA">
        <w:rPr>
          <w:rFonts w:ascii="Times New Roman" w:hAnsi="Times New Roman"/>
          <w:sz w:val="28"/>
          <w:szCs w:val="28"/>
        </w:rPr>
        <w:t xml:space="preserve">передатчика </w:t>
      </w:r>
      <w:r>
        <w:rPr>
          <w:rFonts w:ascii="Times New Roman" w:hAnsi="Times New Roman"/>
          <w:sz w:val="28"/>
          <w:szCs w:val="28"/>
        </w:rPr>
        <w:t>мне</w:t>
      </w:r>
      <w:r w:rsidRPr="00E77CCA">
        <w:rPr>
          <w:rFonts w:ascii="Times New Roman" w:hAnsi="Times New Roman"/>
          <w:sz w:val="28"/>
          <w:szCs w:val="28"/>
        </w:rPr>
        <w:t xml:space="preserve"> потреб</w:t>
      </w:r>
      <w:r>
        <w:rPr>
          <w:rFonts w:ascii="Times New Roman" w:hAnsi="Times New Roman"/>
          <w:sz w:val="28"/>
          <w:szCs w:val="28"/>
        </w:rPr>
        <w:t>овалось</w:t>
      </w:r>
      <w:r w:rsidRPr="00E77CCA">
        <w:rPr>
          <w:rFonts w:ascii="Times New Roman" w:hAnsi="Times New Roman"/>
          <w:sz w:val="28"/>
          <w:szCs w:val="28"/>
        </w:rPr>
        <w:t>:</w:t>
      </w:r>
    </w:p>
    <w:p w:rsidR="00F237F0" w:rsidRPr="00E77CCA" w:rsidRDefault="00F237F0" w:rsidP="002955E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6" type="#_x0000_t75" style="position:absolute;margin-left:4in;margin-top:3.35pt;width:180pt;height:123pt;z-index:251654656;visibility:visible">
            <v:imagedata r:id="rId7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• о</w:t>
      </w:r>
      <w:r w:rsidRPr="00E77CCA">
        <w:rPr>
          <w:rFonts w:ascii="Times New Roman" w:hAnsi="Times New Roman"/>
          <w:sz w:val="28"/>
          <w:szCs w:val="28"/>
        </w:rPr>
        <w:t>права</w:t>
      </w:r>
      <w:r>
        <w:rPr>
          <w:rFonts w:ascii="Times New Roman" w:hAnsi="Times New Roman"/>
          <w:sz w:val="28"/>
          <w:szCs w:val="28"/>
        </w:rPr>
        <w:t xml:space="preserve"> для катушки, приблизительно </w:t>
      </w:r>
      <w:smartTag w:uri="urn:schemas-microsoft-com:office:smarttags" w:element="metricconverter">
        <w:smartTagPr>
          <w:attr w:name="ProductID" w:val="1 мм"/>
        </w:smartTagPr>
        <w:r>
          <w:rPr>
            <w:rFonts w:ascii="Times New Roman" w:hAnsi="Times New Roman"/>
            <w:sz w:val="28"/>
            <w:szCs w:val="28"/>
          </w:rPr>
          <w:t>5 см</w:t>
        </w:r>
      </w:smartTag>
      <w:r>
        <w:rPr>
          <w:rFonts w:ascii="Times New Roman" w:hAnsi="Times New Roman"/>
          <w:sz w:val="28"/>
          <w:szCs w:val="28"/>
        </w:rPr>
        <w:t>;</w:t>
      </w:r>
    </w:p>
    <w:p w:rsidR="00F237F0" w:rsidRPr="00E77CCA" w:rsidRDefault="00F237F0" w:rsidP="002955E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E77CCA">
        <w:rPr>
          <w:rFonts w:ascii="Times New Roman" w:hAnsi="Times New Roman"/>
          <w:sz w:val="28"/>
          <w:szCs w:val="28"/>
        </w:rPr>
        <w:t xml:space="preserve">едная проволока диаметром </w:t>
      </w:r>
      <w:smartTag w:uri="urn:schemas-microsoft-com:office:smarttags" w:element="metricconverter">
        <w:smartTagPr>
          <w:attr w:name="ProductID" w:val="1 мм"/>
        </w:smartTagPr>
        <w:r w:rsidRPr="00E77CCA">
          <w:rPr>
            <w:rFonts w:ascii="Times New Roman" w:hAnsi="Times New Roman"/>
            <w:sz w:val="28"/>
            <w:szCs w:val="28"/>
          </w:rPr>
          <w:t>1 мм</w:t>
        </w:r>
      </w:smartTag>
      <w:r w:rsidRPr="00E77CC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катушка будет содержать  25 витков);</w:t>
      </w:r>
    </w:p>
    <w:p w:rsidR="00F237F0" w:rsidRPr="00E77CCA" w:rsidRDefault="00F237F0" w:rsidP="002955E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т</w:t>
      </w:r>
      <w:r w:rsidRPr="00E77CCA">
        <w:rPr>
          <w:rFonts w:ascii="Times New Roman" w:hAnsi="Times New Roman"/>
          <w:sz w:val="28"/>
          <w:szCs w:val="28"/>
        </w:rPr>
        <w:t xml:space="preserve">ранзистор – полевой </w:t>
      </w:r>
      <w:r>
        <w:rPr>
          <w:rFonts w:ascii="Times New Roman" w:hAnsi="Times New Roman"/>
          <w:sz w:val="28"/>
          <w:szCs w:val="28"/>
        </w:rPr>
        <w:t>(</w:t>
      </w:r>
      <w:r w:rsidRPr="00E77CCA">
        <w:rPr>
          <w:rFonts w:ascii="Times New Roman" w:hAnsi="Times New Roman"/>
          <w:sz w:val="28"/>
          <w:szCs w:val="28"/>
        </w:rPr>
        <w:t>IRF Z44</w:t>
      </w:r>
      <w:r>
        <w:rPr>
          <w:rFonts w:ascii="Times New Roman" w:hAnsi="Times New Roman"/>
          <w:sz w:val="28"/>
          <w:szCs w:val="28"/>
        </w:rPr>
        <w:t>);</w:t>
      </w:r>
    </w:p>
    <w:p w:rsidR="00F237F0" w:rsidRPr="00E77CCA" w:rsidRDefault="00F237F0" w:rsidP="002955E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конденсатор – 10 нФ;</w:t>
      </w:r>
    </w:p>
    <w:p w:rsidR="00F237F0" w:rsidRPr="00E77CCA" w:rsidRDefault="00F237F0" w:rsidP="002955E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резистор – 10 Ом;</w:t>
      </w:r>
    </w:p>
    <w:p w:rsidR="00F237F0" w:rsidRDefault="00F237F0" w:rsidP="002955E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резистор – 1 кОм (2 штуки);</w:t>
      </w:r>
    </w:p>
    <w:p w:rsidR="00F237F0" w:rsidRDefault="00F237F0" w:rsidP="002955E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микросхема серии </w:t>
      </w:r>
      <w:r>
        <w:rPr>
          <w:rFonts w:ascii="Times New Roman" w:hAnsi="Times New Roman"/>
          <w:sz w:val="28"/>
          <w:szCs w:val="28"/>
          <w:lang w:val="en-US"/>
        </w:rPr>
        <w:t>NE</w:t>
      </w:r>
      <w:r w:rsidRPr="005F6996">
        <w:rPr>
          <w:rFonts w:ascii="Times New Roman" w:hAnsi="Times New Roman"/>
          <w:sz w:val="28"/>
          <w:szCs w:val="28"/>
        </w:rPr>
        <w:t>555</w:t>
      </w:r>
      <w:r>
        <w:rPr>
          <w:rFonts w:ascii="Times New Roman" w:hAnsi="Times New Roman"/>
          <w:sz w:val="28"/>
          <w:szCs w:val="28"/>
        </w:rPr>
        <w:t xml:space="preserve"> (в качестве генератора).</w:t>
      </w:r>
    </w:p>
    <w:p w:rsidR="00F237F0" w:rsidRDefault="00F237F0" w:rsidP="005E2566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Питаться моя схема будет от обычной зарядки для телефона, то есть напряжением равным 5В.</w:t>
      </w:r>
    </w:p>
    <w:p w:rsidR="00F237F0" w:rsidRPr="00175947" w:rsidRDefault="00F237F0" w:rsidP="00260C33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  Создание макета печатной платы и перенос на заготовку. </w:t>
      </w:r>
    </w:p>
    <w:p w:rsidR="00F237F0" w:rsidRPr="00A12256" w:rsidRDefault="00F237F0" w:rsidP="00A12256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</w:t>
      </w:r>
      <w:r w:rsidRPr="00A12256">
        <w:rPr>
          <w:rFonts w:ascii="Times New Roman" w:hAnsi="Times New Roman"/>
          <w:sz w:val="28"/>
          <w:szCs w:val="28"/>
        </w:rPr>
        <w:t xml:space="preserve">начале </w:t>
      </w:r>
      <w:r>
        <w:rPr>
          <w:rFonts w:ascii="Times New Roman" w:hAnsi="Times New Roman"/>
          <w:sz w:val="28"/>
          <w:szCs w:val="28"/>
        </w:rPr>
        <w:t>мне</w:t>
      </w:r>
      <w:r w:rsidRPr="00A12256">
        <w:rPr>
          <w:rFonts w:ascii="Times New Roman" w:hAnsi="Times New Roman"/>
          <w:sz w:val="28"/>
          <w:szCs w:val="28"/>
        </w:rPr>
        <w:t xml:space="preserve"> необходимо подготовить маке</w:t>
      </w:r>
      <w:r>
        <w:rPr>
          <w:rFonts w:ascii="Times New Roman" w:hAnsi="Times New Roman"/>
          <w:sz w:val="28"/>
          <w:szCs w:val="28"/>
        </w:rPr>
        <w:t xml:space="preserve">т печатной платы на компьютере. Я сделала </w:t>
      </w:r>
      <w:r w:rsidRPr="00A12256">
        <w:rPr>
          <w:rFonts w:ascii="Times New Roman" w:hAnsi="Times New Roman"/>
          <w:sz w:val="28"/>
          <w:szCs w:val="28"/>
        </w:rPr>
        <w:t xml:space="preserve"> его с использованием программы </w:t>
      </w:r>
      <w:r w:rsidRPr="00A12256">
        <w:rPr>
          <w:rFonts w:ascii="Times New Roman" w:hAnsi="Times New Roman"/>
          <w:sz w:val="28"/>
          <w:szCs w:val="28"/>
          <w:lang w:val="en-US"/>
        </w:rPr>
        <w:t>SprintLayout</w:t>
      </w:r>
      <w:r w:rsidRPr="00A12256">
        <w:rPr>
          <w:rFonts w:ascii="Times New Roman" w:hAnsi="Times New Roman"/>
          <w:sz w:val="28"/>
          <w:szCs w:val="28"/>
        </w:rPr>
        <w:t xml:space="preserve"> 5.0.</w:t>
      </w:r>
    </w:p>
    <w:p w:rsidR="00F237F0" w:rsidRDefault="00F237F0" w:rsidP="005E2566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27" type="#_x0000_t75" style="position:absolute;left:0;text-align:left;margin-left:9pt;margin-top:26.1pt;width:6in;height:198.75pt;z-index:251655680;visibility:visible">
            <v:imagedata r:id="rId9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>Плату я делала в программе с размерами 50х35.</w:t>
      </w:r>
      <w:bookmarkStart w:id="0" w:name="_GoBack"/>
      <w:bookmarkEnd w:id="0"/>
    </w:p>
    <w:p w:rsidR="00F237F0" w:rsidRDefault="00F237F0" w:rsidP="00C55793">
      <w:pPr>
        <w:spacing w:after="0" w:line="360" w:lineRule="auto"/>
        <w:ind w:firstLine="851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237F0" w:rsidRPr="00232E97" w:rsidRDefault="00F237F0" w:rsidP="00232E97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2</w:t>
      </w:r>
      <w:r w:rsidRPr="00232E9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.3 Подготовка заготовки к пайке.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Пайка деталей.</w:t>
      </w:r>
    </w:p>
    <w:p w:rsidR="00F237F0" w:rsidRDefault="00F237F0" w:rsidP="00C5579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28" type="#_x0000_t75" style="position:absolute;left:0;text-align:left;margin-left:0;margin-top:211.45pt;width:129.6pt;height:90pt;z-index:-251658752;visibility:visible" wrapcoords="-125 0 -125 21420 21600 21420 21600 0 -125 0">
            <v:imagedata r:id="rId10" o:title="" croptop="11415f" cropbottom="11543f" cropright="15806f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 xml:space="preserve"> После того, как я придумала мою плату в электронном виде, я вырезала её из текстолита. </w:t>
      </w:r>
      <w:r>
        <w:rPr>
          <w:noProof/>
          <w:lang w:eastAsia="ru-RU"/>
        </w:rPr>
        <w:pict>
          <v:shape id="Рисунок 6" o:spid="_x0000_s1029" type="#_x0000_t75" style="position:absolute;left:0;text-align:left;margin-left:0;margin-top:-.3pt;width:180pt;height:150.75pt;z-index:-251659776;visibility:visible;mso-position-horizontal:left;mso-position-horizontal-relative:text;mso-position-vertical-relative:text" wrapcoords="-90 0 -90 21493 21600 21493 21600 0 -90 0">
            <v:imagedata r:id="rId11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Потом свою заготовку я обточила напильником, чтобы края не царапались. После подготовки платы я нанесла на нее со стороны медного покрытия, рисунок соединений элементов – дорожки. Делала я это по технологии – ЛУТ (лазерно – утюжная технология). Суть заключается в распечатывании на лазерном принтере рисунка платы и отдельно рисунка с радиоэлементами, чтобы плата была красивая.</w:t>
      </w:r>
    </w:p>
    <w:p w:rsidR="00F237F0" w:rsidRDefault="00F237F0" w:rsidP="00976CF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дальше соединяю плату – заготовку с распечатанным рисунком и утюгом нагреваю их примерно 2 минуты. Потом отмачиваю в воде и убираю бумагу. В итоге у меня рисунок отпечатывается на медной стороне платы – заготовки.</w:t>
      </w:r>
    </w:p>
    <w:p w:rsidR="00F237F0" w:rsidRDefault="00F237F0" w:rsidP="00976CF0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style="position:absolute;left:0;text-align:left;margin-left:3.6pt;margin-top:8.1pt;width:131.4pt;height:135pt;z-index:-251657728;visibility:visible" wrapcoords="-123 0 -123 21480 21600 21480 21600 0 -123 0">
            <v:imagedata r:id="rId12" o:title="" croptop="13730f" cropbottom="2556f" cropright="8404f"/>
            <w10:wrap type="tigh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>Детали, которые содержат несмытую бумагу, я убрала пинцетом и обычным ластиком.</w:t>
      </w:r>
    </w:p>
    <w:p w:rsidR="00F237F0" w:rsidRDefault="00F237F0" w:rsidP="00976CF0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0" o:spid="_x0000_s1031" type="#_x0000_t75" style="position:absolute;left:0;text-align:left;margin-left:178.65pt;margin-top:101.4pt;width:126pt;height:126pt;z-index:-251656704;visibility:visible" wrapcoords="-129 0 -129 21471 21600 21471 21600 0 -129 0">
            <v:imagedata r:id="rId13" o:title=""/>
            <w10:wrap type="tigh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>Потом помещаю заготовку в медный купорос. Это необходимо, чтобы в результате химической реакции,  на плате остались только отпечатанные дорожки и соединения, а лишняя медь была вытравлена.</w:t>
      </w:r>
    </w:p>
    <w:p w:rsidR="00F237F0" w:rsidRDefault="00F237F0" w:rsidP="00CC0575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2" o:spid="_x0000_s1032" type="#_x0000_t75" style="position:absolute;left:0;text-align:left;margin-left:-9pt;margin-top:142.65pt;width:108pt;height:99pt;z-index:-251655680;visibility:visible" wrapcoords="-150 0 -150 21436 21600 21436 21600 0 -150 0">
            <v:imagedata r:id="rId14" o:title="" croptop="27484f" cropbottom="2383f"/>
            <w10:wrap type="tigh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Когда поместила в раствор (медного купароса) заготовку, я ждала час, после чего, я её помыла в теплой воде и получилась готовая замечательная плата, в которой оставалось только просверлить дырки (1мм) под детали и припаять их. После всех операций, я подготовила катушку, которая состояла из 25 витков изолированного медного провода диаметром </w:t>
      </w:r>
      <w:smartTag w:uri="urn:schemas-microsoft-com:office:smarttags" w:element="metricconverter">
        <w:smartTagPr>
          <w:attr w:name="ProductID" w:val="1 мм"/>
        </w:smartTagPr>
        <w:r>
          <w:rPr>
            <w:rFonts w:ascii="Times New Roman" w:hAnsi="Times New Roman"/>
            <w:noProof/>
            <w:sz w:val="28"/>
            <w:szCs w:val="28"/>
            <w:lang w:eastAsia="ru-RU"/>
          </w:rPr>
          <w:t>1 мм</w:t>
        </w:r>
      </w:smartTag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 припаяла её к  плате передатчика.</w:t>
      </w:r>
    </w:p>
    <w:p w:rsidR="00F237F0" w:rsidRDefault="00F237F0" w:rsidP="00CC0575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4" o:spid="_x0000_s1033" type="#_x0000_t75" style="position:absolute;left:0;text-align:left;margin-left:234pt;margin-top:57.5pt;width:126pt;height:99pt;z-index:-251654656;visibility:visible" wrapcoords="-129 0 -129 21436 21600 21436 21600 0 -129 0">
            <v:imagedata r:id="rId15" o:title="" croptop="24661f" cropbottom="4646f"/>
            <w10:wrap type="tigh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 соответствии со схемой и в свободные отверстия я припаяла заранее подготовленный 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USB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провод от зарядки (неисправной), чтобы подключить к зарядному устройству.</w:t>
      </w:r>
    </w:p>
    <w:p w:rsidR="00F237F0" w:rsidRDefault="00F237F0" w:rsidP="00CC0575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5" o:spid="_x0000_s1034" type="#_x0000_t75" style="position:absolute;left:0;text-align:left;margin-left:0;margin-top:77.7pt;width:108pt;height:104.75pt;z-index:-251662848;visibility:visible">
            <v:imagedata r:id="rId16" o:title="" croptop="20844f" cropbottom="2899f" cropright="4720f"/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>В качестве приемника  для наглядного подтверждения работы моего устройства я использовала точно такую же катушку, с подключенным к ней светодиодом синего цвета.</w:t>
      </w:r>
    </w:p>
    <w:p w:rsidR="00F237F0" w:rsidRPr="00E70A33" w:rsidRDefault="00F237F0" w:rsidP="00CC0575">
      <w:pPr>
        <w:spacing w:after="0" w:line="360" w:lineRule="auto"/>
        <w:ind w:firstLine="851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2</w:t>
      </w:r>
      <w:r w:rsidRPr="00E70A33">
        <w:rPr>
          <w:rFonts w:ascii="Times New Roman" w:hAnsi="Times New Roman"/>
          <w:b/>
          <w:noProof/>
          <w:sz w:val="28"/>
          <w:szCs w:val="28"/>
          <w:lang w:eastAsia="ru-RU"/>
        </w:rPr>
        <w:t>.4 Испытание беспроводного зарядного устройства.</w:t>
      </w:r>
    </w:p>
    <w:p w:rsidR="00F237F0" w:rsidRDefault="00F237F0" w:rsidP="006D1E7F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После того, как собраны все элементы и подключено питание к передатчику, я могу приблизить катушку приемника к катушке передатчика, и если светодиод приемника загорится, это будет означать, что мое устройство работает. Пробую.</w:t>
      </w:r>
      <w:r w:rsidRPr="006D1E7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Светодиод горит. Устройство работает.</w:t>
      </w:r>
    </w:p>
    <w:p w:rsidR="00F237F0" w:rsidRPr="00E70A33" w:rsidRDefault="00F237F0" w:rsidP="00DF4B46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Вывод.</w:t>
      </w:r>
    </w:p>
    <w:p w:rsidR="00F237F0" w:rsidRPr="003B6E52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Беспроводное зарядное устройство в домашних условиях изготовить можно. Своей цели я достигла. Моя гипотеза подтвердилась. Мое устройство можно подключить к телефону, точнее к его аккумулятору, соблюдая полярность, и при приближении к передатчику, телефон будет заряжаться. Так же для зарядки можно применять не только телефон, но и любое другое устройство, которое заряжается от сети зарядкой, рассчитанной на 5В. </w:t>
      </w:r>
    </w:p>
    <w:p w:rsidR="00F237F0" w:rsidRPr="003B6E52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E70A3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</w:p>
    <w:p w:rsidR="00F237F0" w:rsidRPr="004E1B54" w:rsidRDefault="00F237F0" w:rsidP="00CD077C">
      <w:pPr>
        <w:spacing w:after="0"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  <w:r w:rsidRPr="004E1B54">
        <w:rPr>
          <w:rFonts w:ascii="Times New Roman" w:hAnsi="Times New Roman"/>
          <w:b/>
          <w:sz w:val="28"/>
          <w:szCs w:val="28"/>
        </w:rPr>
        <w:t>4. Список литературы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237F0" w:rsidRPr="00910B06" w:rsidRDefault="00F237F0" w:rsidP="00910B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>1. «Основы радиотехники. Часть 1», Котельников В.А., Николаев А.М.</w:t>
      </w:r>
    </w:p>
    <w:p w:rsidR="00F237F0" w:rsidRPr="00910B06" w:rsidRDefault="00F237F0" w:rsidP="00910B06">
      <w:pPr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 xml:space="preserve">2.  «Энциклопедия радиолюбителя»,  Пестриков В.М. </w:t>
      </w:r>
    </w:p>
    <w:p w:rsidR="00F237F0" w:rsidRPr="00910B06" w:rsidRDefault="00F237F0" w:rsidP="00910B06">
      <w:pPr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>3. «Радиолюбительские схемы на ИС типа 555»,  Р. Трейстер.</w:t>
      </w:r>
    </w:p>
    <w:p w:rsidR="00F237F0" w:rsidRPr="00910B06" w:rsidRDefault="00F237F0" w:rsidP="00910B06">
      <w:pPr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>4. «Источники питания своими руками», Шмаков С.Б.</w:t>
      </w:r>
    </w:p>
    <w:p w:rsidR="00F237F0" w:rsidRPr="00910B06" w:rsidRDefault="00F237F0" w:rsidP="00910B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7" w:history="1"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chem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net</w:t>
        </w:r>
      </w:hyperlink>
    </w:p>
    <w:p w:rsidR="00F237F0" w:rsidRPr="00910B06" w:rsidRDefault="00F237F0" w:rsidP="00910B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radiokot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F237F0" w:rsidRPr="00910B06" w:rsidRDefault="00F237F0" w:rsidP="00910B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0B06">
        <w:rPr>
          <w:rFonts w:ascii="Times New Roman" w:hAnsi="Times New Roman"/>
          <w:sz w:val="28"/>
          <w:szCs w:val="28"/>
        </w:rPr>
        <w:t xml:space="preserve"> </w:t>
      </w:r>
      <w:hyperlink r:id="rId19" w:history="1"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radioskot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F237F0" w:rsidRPr="00910B06" w:rsidRDefault="00F237F0" w:rsidP="00910B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 xml:space="preserve">8.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0" w:history="1"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habr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F237F0" w:rsidRPr="00910B06" w:rsidRDefault="00F237F0" w:rsidP="00910B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0B06">
        <w:rPr>
          <w:rFonts w:ascii="Times New Roman" w:hAnsi="Times New Roman"/>
          <w:sz w:val="28"/>
          <w:szCs w:val="28"/>
        </w:rPr>
        <w:t xml:space="preserve"> </w:t>
      </w:r>
      <w:hyperlink r:id="rId21" w:history="1"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radiostroi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F237F0" w:rsidRPr="00910B06" w:rsidRDefault="00F237F0" w:rsidP="00910B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0B06">
        <w:rPr>
          <w:rFonts w:ascii="Times New Roman" w:hAnsi="Times New Roman"/>
          <w:sz w:val="28"/>
          <w:szCs w:val="28"/>
        </w:rPr>
        <w:t>10</w:t>
      </w:r>
      <w:r w:rsidRPr="00910B06">
        <w:rPr>
          <w:rFonts w:ascii="Times New Roman" w:hAnsi="Times New Roman"/>
        </w:rPr>
        <w:t xml:space="preserve">. </w:t>
      </w:r>
      <w:hyperlink r:id="rId22" w:history="1"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sdelaysam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-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svoimirukami</w:t>
        </w:r>
        <w:r w:rsidRPr="00910B0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910B06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F237F0" w:rsidRPr="00910B06" w:rsidRDefault="00F237F0" w:rsidP="00910B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237F0" w:rsidRPr="00910B06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p w:rsidR="00F237F0" w:rsidRDefault="00F237F0" w:rsidP="004946A2">
      <w:pPr>
        <w:tabs>
          <w:tab w:val="left" w:pos="3090"/>
        </w:tabs>
        <w:rPr>
          <w:rFonts w:ascii="Times New Roman" w:hAnsi="Times New Roman"/>
          <w:sz w:val="28"/>
          <w:szCs w:val="28"/>
        </w:rPr>
      </w:pPr>
    </w:p>
    <w:sectPr w:rsidR="00F237F0" w:rsidSect="00437DCF">
      <w:footerReference w:type="even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7F0" w:rsidRDefault="00F237F0">
      <w:r>
        <w:separator/>
      </w:r>
    </w:p>
  </w:endnote>
  <w:endnote w:type="continuationSeparator" w:id="0">
    <w:p w:rsidR="00F237F0" w:rsidRDefault="00F237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明朝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7F0" w:rsidRDefault="00F237F0" w:rsidP="001B28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37F0" w:rsidRDefault="00F237F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7F0" w:rsidRDefault="00F237F0" w:rsidP="001B28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237F0" w:rsidRDefault="00F237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7F0" w:rsidRDefault="00F237F0">
      <w:r>
        <w:separator/>
      </w:r>
    </w:p>
  </w:footnote>
  <w:footnote w:type="continuationSeparator" w:id="0">
    <w:p w:rsidR="00F237F0" w:rsidRDefault="00F237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16894"/>
    <w:multiLevelType w:val="hybridMultilevel"/>
    <w:tmpl w:val="EF88CC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261B5A"/>
    <w:multiLevelType w:val="hybridMultilevel"/>
    <w:tmpl w:val="E1867814"/>
    <w:lvl w:ilvl="0" w:tplc="2E189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  <w:lvl w:ilvl="1" w:tplc="A0BCD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18C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C75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C02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E4F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CA6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80B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FA3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F65ABF"/>
    <w:multiLevelType w:val="hybridMultilevel"/>
    <w:tmpl w:val="E6665244"/>
    <w:lvl w:ilvl="0" w:tplc="3192241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276B657D"/>
    <w:multiLevelType w:val="hybridMultilevel"/>
    <w:tmpl w:val="517C9B2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6DF070B4"/>
    <w:multiLevelType w:val="hybridMultilevel"/>
    <w:tmpl w:val="48ECEDBA"/>
    <w:lvl w:ilvl="0" w:tplc="E18424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0E65"/>
    <w:rsid w:val="00004B10"/>
    <w:rsid w:val="00032414"/>
    <w:rsid w:val="00044A46"/>
    <w:rsid w:val="000451FB"/>
    <w:rsid w:val="00047ADF"/>
    <w:rsid w:val="000A03AB"/>
    <w:rsid w:val="000B7247"/>
    <w:rsid w:val="00114431"/>
    <w:rsid w:val="00115A33"/>
    <w:rsid w:val="00133C0E"/>
    <w:rsid w:val="00133D7A"/>
    <w:rsid w:val="00154DD0"/>
    <w:rsid w:val="00155F9C"/>
    <w:rsid w:val="00175947"/>
    <w:rsid w:val="00184212"/>
    <w:rsid w:val="00194C21"/>
    <w:rsid w:val="001B2832"/>
    <w:rsid w:val="001D4480"/>
    <w:rsid w:val="001F22D5"/>
    <w:rsid w:val="001F5C97"/>
    <w:rsid w:val="00232E97"/>
    <w:rsid w:val="00260C33"/>
    <w:rsid w:val="00293AE1"/>
    <w:rsid w:val="002955E7"/>
    <w:rsid w:val="002A5BAE"/>
    <w:rsid w:val="002A683E"/>
    <w:rsid w:val="002B3D07"/>
    <w:rsid w:val="002E4308"/>
    <w:rsid w:val="002E5666"/>
    <w:rsid w:val="002F0717"/>
    <w:rsid w:val="00320423"/>
    <w:rsid w:val="003402BC"/>
    <w:rsid w:val="00341506"/>
    <w:rsid w:val="00361475"/>
    <w:rsid w:val="0037155C"/>
    <w:rsid w:val="003B6E52"/>
    <w:rsid w:val="003C53FC"/>
    <w:rsid w:val="003E2640"/>
    <w:rsid w:val="003E4187"/>
    <w:rsid w:val="00403FF7"/>
    <w:rsid w:val="004274B0"/>
    <w:rsid w:val="00434689"/>
    <w:rsid w:val="004372F5"/>
    <w:rsid w:val="0043770F"/>
    <w:rsid w:val="00437DCF"/>
    <w:rsid w:val="00456EE5"/>
    <w:rsid w:val="00474457"/>
    <w:rsid w:val="004946A2"/>
    <w:rsid w:val="004B1C74"/>
    <w:rsid w:val="004C4DF3"/>
    <w:rsid w:val="004D6F6B"/>
    <w:rsid w:val="004E1B54"/>
    <w:rsid w:val="004E5266"/>
    <w:rsid w:val="00504878"/>
    <w:rsid w:val="00547E3A"/>
    <w:rsid w:val="0058208F"/>
    <w:rsid w:val="005B25CC"/>
    <w:rsid w:val="005B304A"/>
    <w:rsid w:val="005E2566"/>
    <w:rsid w:val="005F0522"/>
    <w:rsid w:val="005F61F0"/>
    <w:rsid w:val="005F6996"/>
    <w:rsid w:val="00604F0B"/>
    <w:rsid w:val="006215C8"/>
    <w:rsid w:val="00662A7A"/>
    <w:rsid w:val="00662F12"/>
    <w:rsid w:val="00675C56"/>
    <w:rsid w:val="00695026"/>
    <w:rsid w:val="006954D3"/>
    <w:rsid w:val="006C56C8"/>
    <w:rsid w:val="006D1E7F"/>
    <w:rsid w:val="006D25FA"/>
    <w:rsid w:val="006D4802"/>
    <w:rsid w:val="006E50B8"/>
    <w:rsid w:val="006F1889"/>
    <w:rsid w:val="00716708"/>
    <w:rsid w:val="007219C3"/>
    <w:rsid w:val="00761BA0"/>
    <w:rsid w:val="007C4EF4"/>
    <w:rsid w:val="007E0CE8"/>
    <w:rsid w:val="00800379"/>
    <w:rsid w:val="008009E2"/>
    <w:rsid w:val="008120AB"/>
    <w:rsid w:val="00823F7E"/>
    <w:rsid w:val="00826B95"/>
    <w:rsid w:val="008454E4"/>
    <w:rsid w:val="00851413"/>
    <w:rsid w:val="00880E65"/>
    <w:rsid w:val="008A13D8"/>
    <w:rsid w:val="008F4906"/>
    <w:rsid w:val="00901783"/>
    <w:rsid w:val="00910B06"/>
    <w:rsid w:val="009154C3"/>
    <w:rsid w:val="0092693F"/>
    <w:rsid w:val="009327B1"/>
    <w:rsid w:val="00940508"/>
    <w:rsid w:val="00952052"/>
    <w:rsid w:val="00976CF0"/>
    <w:rsid w:val="009D5B67"/>
    <w:rsid w:val="009E3015"/>
    <w:rsid w:val="009E6A69"/>
    <w:rsid w:val="009F5629"/>
    <w:rsid w:val="00A12256"/>
    <w:rsid w:val="00A34922"/>
    <w:rsid w:val="00A5563D"/>
    <w:rsid w:val="00AA17C3"/>
    <w:rsid w:val="00AA19A9"/>
    <w:rsid w:val="00AA30F4"/>
    <w:rsid w:val="00B04EE4"/>
    <w:rsid w:val="00B32B3B"/>
    <w:rsid w:val="00B5173C"/>
    <w:rsid w:val="00B92FC7"/>
    <w:rsid w:val="00BA5491"/>
    <w:rsid w:val="00BD774D"/>
    <w:rsid w:val="00BE2CEE"/>
    <w:rsid w:val="00BF4EE5"/>
    <w:rsid w:val="00C10535"/>
    <w:rsid w:val="00C409F4"/>
    <w:rsid w:val="00C42ABC"/>
    <w:rsid w:val="00C47DDE"/>
    <w:rsid w:val="00C55793"/>
    <w:rsid w:val="00C66FFF"/>
    <w:rsid w:val="00C76EEF"/>
    <w:rsid w:val="00C83C70"/>
    <w:rsid w:val="00CB4FFC"/>
    <w:rsid w:val="00CB7135"/>
    <w:rsid w:val="00CC0575"/>
    <w:rsid w:val="00CC0BF2"/>
    <w:rsid w:val="00CD077C"/>
    <w:rsid w:val="00CE747F"/>
    <w:rsid w:val="00CF3363"/>
    <w:rsid w:val="00D055C3"/>
    <w:rsid w:val="00D12883"/>
    <w:rsid w:val="00D8520E"/>
    <w:rsid w:val="00D92F27"/>
    <w:rsid w:val="00DB3866"/>
    <w:rsid w:val="00DB473A"/>
    <w:rsid w:val="00DF497D"/>
    <w:rsid w:val="00DF4B46"/>
    <w:rsid w:val="00E06394"/>
    <w:rsid w:val="00E444F2"/>
    <w:rsid w:val="00E70A33"/>
    <w:rsid w:val="00E777E3"/>
    <w:rsid w:val="00E77CCA"/>
    <w:rsid w:val="00E90ECF"/>
    <w:rsid w:val="00EC38C5"/>
    <w:rsid w:val="00ED2C38"/>
    <w:rsid w:val="00ED6818"/>
    <w:rsid w:val="00ED7C61"/>
    <w:rsid w:val="00EF3D89"/>
    <w:rsid w:val="00F21055"/>
    <w:rsid w:val="00F22B8B"/>
    <w:rsid w:val="00F237F0"/>
    <w:rsid w:val="00F65BC2"/>
    <w:rsid w:val="00F8098F"/>
    <w:rsid w:val="00F91046"/>
    <w:rsid w:val="00F94B73"/>
    <w:rsid w:val="00FC0EFC"/>
    <w:rsid w:val="00FD505E"/>
    <w:rsid w:val="00FD67DA"/>
    <w:rsid w:val="00FF226F"/>
    <w:rsid w:val="00FF53B8"/>
    <w:rsid w:val="00FF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游明朝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DCF"/>
    <w:pPr>
      <w:spacing w:after="160" w:line="259" w:lineRule="auto"/>
    </w:pPr>
    <w:rPr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B6E5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C42AB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92F27"/>
    <w:rPr>
      <w:rFonts w:cs="Times New Roman"/>
      <w:lang w:eastAsia="ja-JP"/>
    </w:rPr>
  </w:style>
  <w:style w:type="character" w:styleId="PageNumber">
    <w:name w:val="page number"/>
    <w:basedOn w:val="DefaultParagraphFont"/>
    <w:uiPriority w:val="99"/>
    <w:rsid w:val="00C42ABC"/>
    <w:rPr>
      <w:rFonts w:cs="Times New Roman"/>
    </w:rPr>
  </w:style>
  <w:style w:type="table" w:styleId="TableGrid">
    <w:name w:val="Table Grid"/>
    <w:basedOn w:val="TableNormal"/>
    <w:uiPriority w:val="99"/>
    <w:locked/>
    <w:rsid w:val="00716708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16708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D07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456EE5"/>
    <w:rPr>
      <w:rFonts w:ascii="Times New Roman" w:hAnsi="Times New Roman" w:cs="Times New Roman"/>
      <w:sz w:val="2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75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5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radiokot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radiostroi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chem.ne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habr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www.radiosko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.sdelaysam-svoimiruka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583</TotalTime>
  <Pages>6</Pages>
  <Words>936</Words>
  <Characters>5336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Asus</dc:creator>
  <cp:keywords/>
  <dc:description/>
  <cp:lastModifiedBy>Анжела</cp:lastModifiedBy>
  <cp:revision>46</cp:revision>
  <cp:lastPrinted>2021-01-27T04:17:00Z</cp:lastPrinted>
  <dcterms:created xsi:type="dcterms:W3CDTF">2021-01-25T13:24:00Z</dcterms:created>
  <dcterms:modified xsi:type="dcterms:W3CDTF">2021-03-28T11:57:00Z</dcterms:modified>
</cp:coreProperties>
</file>