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DA0C48" w:rsidRDefault="00C738FA" w:rsidP="007E28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A0C48">
        <w:rPr>
          <w:rFonts w:ascii="Times New Roman" w:hAnsi="Times New Roman"/>
          <w:b/>
          <w:sz w:val="28"/>
          <w:szCs w:val="28"/>
        </w:rPr>
        <w:t>Аннотация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Выполняя эту исследовательскую работу, мы хотели узнать, для чего в церкви нужна Воскресная школа.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Объектом исследования являлась Воскресная школа. 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В своей работе мы использовали такие методы и приёмы:</w:t>
      </w:r>
    </w:p>
    <w:p w:rsidR="00C738FA" w:rsidRPr="00AF1A4F" w:rsidRDefault="00C738FA" w:rsidP="00AF1A4F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поиск информации;</w:t>
      </w:r>
    </w:p>
    <w:p w:rsidR="00C738FA" w:rsidRPr="00AF1A4F" w:rsidRDefault="00C738FA" w:rsidP="00AF1A4F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анализ;</w:t>
      </w:r>
    </w:p>
    <w:p w:rsidR="00C738FA" w:rsidRPr="00AF1A4F" w:rsidRDefault="00C738FA" w:rsidP="00AF1A4F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наблюдение;</w:t>
      </w:r>
    </w:p>
    <w:p w:rsidR="00C738FA" w:rsidRPr="00AF1A4F" w:rsidRDefault="00C738FA" w:rsidP="00AF1A4F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сравнение;</w:t>
      </w:r>
    </w:p>
    <w:p w:rsidR="00C738FA" w:rsidRPr="00AF1A4F" w:rsidRDefault="00C738FA" w:rsidP="00AF1A4F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обобщение.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Пользовались  разными информационными источниками</w:t>
      </w:r>
      <w:r>
        <w:rPr>
          <w:rFonts w:ascii="Times New Roman" w:hAnsi="Times New Roman"/>
          <w:sz w:val="28"/>
          <w:szCs w:val="28"/>
        </w:rPr>
        <w:t>: ресурсы</w:t>
      </w:r>
      <w:r w:rsidRPr="00AF1A4F">
        <w:rPr>
          <w:rFonts w:ascii="Times New Roman" w:hAnsi="Times New Roman"/>
          <w:sz w:val="28"/>
          <w:szCs w:val="28"/>
        </w:rPr>
        <w:t xml:space="preserve"> Интернет, энциклопедии, художественн</w:t>
      </w:r>
      <w:r>
        <w:rPr>
          <w:rFonts w:ascii="Times New Roman" w:hAnsi="Times New Roman"/>
          <w:sz w:val="28"/>
          <w:szCs w:val="28"/>
        </w:rPr>
        <w:t>ая</w:t>
      </w:r>
      <w:r w:rsidRPr="00AF1A4F">
        <w:rPr>
          <w:rFonts w:ascii="Times New Roman" w:hAnsi="Times New Roman"/>
          <w:sz w:val="28"/>
          <w:szCs w:val="28"/>
        </w:rPr>
        <w:t xml:space="preserve"> литератур</w:t>
      </w:r>
      <w:r>
        <w:rPr>
          <w:rFonts w:ascii="Times New Roman" w:hAnsi="Times New Roman"/>
          <w:sz w:val="28"/>
          <w:szCs w:val="28"/>
        </w:rPr>
        <w:t>а</w:t>
      </w:r>
      <w:r w:rsidRPr="00AF1A4F">
        <w:rPr>
          <w:rFonts w:ascii="Times New Roman" w:hAnsi="Times New Roman"/>
          <w:sz w:val="28"/>
          <w:szCs w:val="28"/>
        </w:rPr>
        <w:t xml:space="preserve">. </w:t>
      </w:r>
    </w:p>
    <w:p w:rsidR="00C738FA" w:rsidRPr="00AF1A4F" w:rsidRDefault="00C738FA" w:rsidP="00AF1A4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В результате выполнения этой работы  пришли к выводу, что Воскресная школа в церкви нужна для духовно – нравственного воспитания маленьких дудинцев в духе христианских традиций, которые были сильны на Руси и в России.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br w:type="page"/>
      </w:r>
    </w:p>
    <w:p w:rsidR="00C738FA" w:rsidRDefault="00C738FA" w:rsidP="007E28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A0C48">
        <w:rPr>
          <w:rFonts w:ascii="Times New Roman" w:hAnsi="Times New Roman"/>
          <w:b/>
          <w:sz w:val="28"/>
          <w:szCs w:val="28"/>
        </w:rPr>
        <w:t>Содержание</w:t>
      </w:r>
    </w:p>
    <w:p w:rsidR="00C738FA" w:rsidRPr="00DA0C48" w:rsidRDefault="00C738FA" w:rsidP="007E28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Введение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с.4</w:t>
      </w: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                                      с. 5 – 8</w:t>
      </w: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литературных источников         с. 9</w:t>
      </w: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                                           с. 10 - 13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AF1A4F">
        <w:rPr>
          <w:rFonts w:ascii="Times New Roman" w:hAnsi="Times New Roman"/>
          <w:sz w:val="28"/>
          <w:szCs w:val="28"/>
        </w:rPr>
        <w:br w:type="page"/>
      </w:r>
    </w:p>
    <w:p w:rsidR="00C738FA" w:rsidRPr="00DA0C48" w:rsidRDefault="00C738FA" w:rsidP="007E28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A0C48">
        <w:rPr>
          <w:rFonts w:ascii="Times New Roman" w:hAnsi="Times New Roman"/>
          <w:b/>
          <w:sz w:val="28"/>
          <w:szCs w:val="28"/>
        </w:rPr>
        <w:t>Введение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Тема духовно – нравственного воспитания в наше время является как никогда актуальной. Патриарх Московский и всея Руси Кирилл сказал: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«Если получение знаний не будет сопровождаться воспитанием личности, то наша школа не сможет решать задачи, которые перед ней стоят». И действительно, обучение должно неразрывно быть связано с воспитанием. Духовно – нравственное воспитание на основе православных традиций формирует нас, как личность, благотворно влияет на наши взаимоотношения  с окружающим миром, на этическое и эстетическое развитие, мировоззрение и  гражданскую позицию, патриотическую и семейную ориентацию. 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Объектом исследования мы выбрали – Воскресную школу.</w:t>
      </w: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Цель исследования –  узнать, для чего в церкви нужна Воскресная школа. </w:t>
      </w: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Для достижения цели,</w:t>
      </w:r>
      <w:r>
        <w:rPr>
          <w:rFonts w:ascii="Times New Roman" w:hAnsi="Times New Roman"/>
          <w:sz w:val="28"/>
          <w:szCs w:val="28"/>
        </w:rPr>
        <w:t xml:space="preserve"> поставили такие задачи: </w:t>
      </w:r>
    </w:p>
    <w:p w:rsidR="00C738FA" w:rsidRDefault="00C738FA" w:rsidP="007E28C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28C4">
        <w:rPr>
          <w:rFonts w:ascii="Times New Roman" w:hAnsi="Times New Roman"/>
          <w:sz w:val="28"/>
          <w:szCs w:val="28"/>
        </w:rPr>
        <w:t>собрать информацию о Воскресной школе в нашем городе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C738FA" w:rsidRPr="007E28C4" w:rsidRDefault="00C738FA" w:rsidP="007E28C4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28C4">
        <w:rPr>
          <w:rFonts w:ascii="Times New Roman" w:hAnsi="Times New Roman"/>
          <w:sz w:val="28"/>
          <w:szCs w:val="28"/>
        </w:rPr>
        <w:t>си</w:t>
      </w:r>
      <w:r>
        <w:rPr>
          <w:rFonts w:ascii="Times New Roman" w:hAnsi="Times New Roman"/>
          <w:sz w:val="28"/>
          <w:szCs w:val="28"/>
        </w:rPr>
        <w:t>стематизировать собранный материал.</w:t>
      </w:r>
    </w:p>
    <w:p w:rsidR="00C738FA" w:rsidRPr="00AF1A4F" w:rsidRDefault="00C738FA" w:rsidP="00AF1A4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В своей работе мы использовали следующие методы и приёмы: поиск информации, анализ, наблюдение, сравнение, обобщение, интервьюирование.</w:t>
      </w:r>
    </w:p>
    <w:p w:rsidR="00C738FA" w:rsidRPr="00AF1A4F" w:rsidRDefault="00C738FA" w:rsidP="007E28C4">
      <w:pPr>
        <w:pStyle w:val="ListParagraph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План исследования:</w:t>
      </w:r>
    </w:p>
    <w:p w:rsidR="00C738FA" w:rsidRPr="00AF1A4F" w:rsidRDefault="00C738FA" w:rsidP="00AF1A4F">
      <w:pPr>
        <w:pStyle w:val="ListParagraph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погружение в проект;</w:t>
      </w:r>
    </w:p>
    <w:p w:rsidR="00C738FA" w:rsidRPr="00AF1A4F" w:rsidRDefault="00C738FA" w:rsidP="00AF1A4F">
      <w:pPr>
        <w:pStyle w:val="ListParagraph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сбор информации;</w:t>
      </w:r>
    </w:p>
    <w:p w:rsidR="00C738FA" w:rsidRPr="00AF1A4F" w:rsidRDefault="00C738FA" w:rsidP="00AF1A4F">
      <w:pPr>
        <w:pStyle w:val="ListParagraph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планирование деятельности;</w:t>
      </w:r>
    </w:p>
    <w:p w:rsidR="00C738FA" w:rsidRPr="00AF1A4F" w:rsidRDefault="00C738FA" w:rsidP="00AF1A4F">
      <w:pPr>
        <w:pStyle w:val="ListParagraph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осуществление деятельности по решению проблемы;</w:t>
      </w:r>
    </w:p>
    <w:p w:rsidR="00C738FA" w:rsidRPr="00AF1A4F" w:rsidRDefault="00C738FA" w:rsidP="00AF1A4F">
      <w:pPr>
        <w:pStyle w:val="ListParagraph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оформление результатов;</w:t>
      </w:r>
    </w:p>
    <w:p w:rsidR="00C738FA" w:rsidRPr="00AF1A4F" w:rsidRDefault="00C738FA" w:rsidP="00AF1A4F">
      <w:pPr>
        <w:pStyle w:val="ListParagraph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презентация результатов.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DA0C48" w:rsidRDefault="00C738FA" w:rsidP="007E28C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A0C48">
        <w:rPr>
          <w:rFonts w:ascii="Times New Roman" w:hAnsi="Times New Roman"/>
          <w:b/>
          <w:sz w:val="28"/>
          <w:szCs w:val="28"/>
        </w:rPr>
        <w:t>Основная часть</w:t>
      </w:r>
    </w:p>
    <w:p w:rsidR="00C738FA" w:rsidRPr="007E28C4" w:rsidRDefault="00C738FA" w:rsidP="007E28C4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7E28C4">
        <w:rPr>
          <w:rFonts w:ascii="Times New Roman" w:hAnsi="Times New Roman"/>
          <w:b/>
          <w:sz w:val="28"/>
          <w:szCs w:val="28"/>
        </w:rPr>
        <w:t>«Не во всём и не всем нужно верить».</w:t>
      </w:r>
    </w:p>
    <w:p w:rsidR="00C738FA" w:rsidRPr="007E28C4" w:rsidRDefault="00C738FA" w:rsidP="007E28C4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7E28C4">
        <w:rPr>
          <w:rFonts w:ascii="Times New Roman" w:hAnsi="Times New Roman"/>
          <w:b/>
          <w:sz w:val="28"/>
          <w:szCs w:val="28"/>
        </w:rPr>
        <w:t>Л. Н. Толстой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(звучит фрагмент песни «Чему учат в школе»)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   Все знают, чему учат в школах, в обычных школах, но в Дудинке есть и не совсем обычная школа – Воскресная школа. А чему учат там? Опять учат? Чтобы ответить на это</w:t>
      </w:r>
      <w:r>
        <w:rPr>
          <w:rFonts w:ascii="Times New Roman" w:hAnsi="Times New Roman"/>
          <w:sz w:val="28"/>
          <w:szCs w:val="28"/>
        </w:rPr>
        <w:t>т</w:t>
      </w:r>
      <w:r w:rsidRPr="00AF1A4F">
        <w:rPr>
          <w:rFonts w:ascii="Times New Roman" w:hAnsi="Times New Roman"/>
          <w:sz w:val="28"/>
          <w:szCs w:val="28"/>
        </w:rPr>
        <w:t xml:space="preserve"> вопрос мы решили провести исследование на тему «Один день в Воскресной школе».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  Из истории возникновения воскресных школ известно, что первые церковные школы появились вскоре после принятия христианства при поддержке князей, но их было совсем мало. Такие школы создавались при храмах и монастырях в крупных городах. 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  В России Воскресные школы начинают распространяться в середине 19 века. В это время их было свыше 300.  Важная роль в  создании Воскресных школ  принадлежит, как ни странно, учёным Николаю Ивановичу Пирогову и Ивану Петровичу Павлову, потому что изначально Воскресные школы были основаны как учебные заведения для взрослого полуграмотного населения и детей, у родителей которых не было средств посещать обыкновенные училища. 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  Первая Воскресная школа была открыта в 1859 году в Киеве известным российским врачом  и педагогом Николаем Ивановичем Пироговым. 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   Воскресные школы были двух видов: церковные и светские. Занятия в Воскресных школах были бесплатными, преподаватели трудились безвозмездно. Ученики (рабочие и солдаты), обучались Закону Божию, грамоте, арифметике, в некоторых школах – черчению и основам ремёсел.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     В настоящее время Воскресная школа – это занятия для детей, где  в доступной, чаще всего игровой форме, рассказываются основы христианской веры и библейские сюжеты. Название образовано от  дня проведения занятий -  так как обычно они проводятся по воскресеньям. В Воскресных школах изучают Закон Божий, Священную историю, историю церкви, церковнославянский язык.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     А как же устроена и работает Воскресная школа  при нашем храме и какова  цель её создания?  С этими и многими другими вопросами в один из воскресных дней мы отправились в храм.   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   Нас встретила добродушная хозяйка и директор Воскресной школы матушка Валентина (в миру, Валентина Ивановна Ицкова). Матушка Валентина привела нас в часовню, где и проходят занятия Воскресной школы. Мы расположились в комнате для занятий вместе с матушкой Валентиной и Кузнецовой Александрой Михайловной. Занятия  ещё не начались, и мы смогли поговорить с матушкой о работе школы.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  Матушка Валентина рассказала, что Воскресная школа при новом храме работает с 2002, но и в «старой» церкви тоже проводились занятия. Запись в школу начинается в сентябре, принимают детей семилетнего возраста и старше. Начинаются занятия в конце сентября. В школе – 4 класса, на все классы приходится 25 учеников.  Дети разного возраста, поэтому они распределены по классам, как у нас в начальной школе. В первом классе самые маленькие, ну а в четвёртом классе уже выпускники.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У каждого класса есть свой преподаватель, который берёт ребят в 1 классе и ведёт до 4 класса. Занятия проходят по воскресеньям по одному часу в каждом классе. За этот час ребята изучают основы православных культур, занимаются рукоделием, разучивают песни, стихи, пьют чай.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Особенно ребятам нравятся занятия, на которых они занимаются творчеством: изготавливают поделки к церковным праздникам, рисуют, лепят.  Мы были  в этой школе после Новогоднего праздника и Рождества и обратили внимание, что на ёлке не было ни одной игрушки, купленной в магазине, а все игрушки ребята сделали сами. Это было так необычно и оригинально! А в храме была оформлена выставка ярких, красочных рисунков к Рождеству, которые были нарисованы учениками школы с большой любовью.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По дороге в часовню, матушка Валентина показала импровизированную пещеру в снежной горе, где родился Иисус. Её к Рождеству построили воспитанники школы. 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Вот сколько интересных творческих дел сделали ребята только за несколько занятий!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Матушка Валентина показала нам учебные пособия, по которым занимаются ребята. Для каждого класса есть учебник «Основы православных культур», рабочая тетрадь. 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Кроме этого, в классе есть много дополнительной литературы, видеофильмы, аудиозаписи. Изучают ребята «Новый завет» и «Ветхий завет», а в третьем и четвёртом классе  азы церковно – славянского языка. Ребята  не получают на занятиях оценки и не выполняют домашнее задание, но преподаватели всё же проверяют как усвоен материал предыдущих занятий. Только это не контрольные и проверочные работы, как у нас в обычной школе, а различные викторины, проекты, игры. А в четвёртом классе воспитанникам предстоит сдавать выпускные экзамены!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Случаев отчисления из школы не было, но матушка сказала, что некоторые ребята сами прекратили посещать занятия и остались только те, кто действительно хочет познать азы православной культуры. Как правило, это дети, родители которых являются прихожанами храма. 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Время за беседой пролетело быстро и уже стали приходить ученики второго класса. Занятие началось необычно – с чаепития, перед которым воспитанники прочитали «Молитву перед вкушением пищи».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Нам стало интересно, что же будет происходить дальше, и мы  спросили разрешение у матушки остаться на занятие. После чаепития и прочтения «Молитвы после вкушения пищи» началась основная часть занятия и снова необычно -   с «Молитвы перед учёбой». 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На занятии мы с интересом слушали рассказ о жизни святого Сергия Радонежского. Принимали активное участие в обсуждении. 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Завершилось занятие «Молитвой после учёбы». Стали приходить ученики 1 класса, а мы поблагодарили преподавателей  за интересную беседу и проведённое время в стенах этой необычной школы. Так прошёл наш один день в Воскресной школе. 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Мы провели анкетирование, чтобы узнать, сколько ребят в нашей начальной школе посещают Воскресную школу.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C48">
        <w:rPr>
          <w:rFonts w:ascii="Times New Roman" w:hAnsi="Times New Roman"/>
          <w:b/>
          <w:sz w:val="28"/>
          <w:szCs w:val="28"/>
        </w:rPr>
        <w:t>Вывод:</w:t>
      </w:r>
      <w:r w:rsidRPr="00AF1A4F">
        <w:rPr>
          <w:rFonts w:ascii="Times New Roman" w:hAnsi="Times New Roman"/>
          <w:sz w:val="28"/>
          <w:szCs w:val="28"/>
        </w:rPr>
        <w:t xml:space="preserve"> почти половина из опрошенных ребят знают о Воскресной школе у нас в городе, но не посещают её. Посещают школу – 5 человек, этих детей привели в школу родители, крёстные родители и, только 1 ученик сказал, что он сам изъявил желание посещать Воскресную школу. 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Мы думаем, что у каждого человека своя дорога к храму – кто-то идёт к нему всю жизнь, кто – то встаёт на этот путь в зрелом возрасте, а кто – то приходит в храм с детства,  некоторые люди никогда не придут в храм.</w:t>
      </w: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В нашем классе есть ребята, которые не первый год посещают занятия в Воскресной школе. Это Лебедев Денис, Риф Ксения и Екатерина.</w:t>
      </w:r>
    </w:p>
    <w:p w:rsidR="00C738FA" w:rsidRPr="00DA0C48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DA0C48">
        <w:rPr>
          <w:rFonts w:ascii="Times New Roman" w:hAnsi="Times New Roman"/>
          <w:sz w:val="28"/>
          <w:szCs w:val="28"/>
          <w:u w:val="single"/>
        </w:rPr>
        <w:t>Риф Ксения и Екатерина православной веры.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«Мы с сестрой православной веры, приняли крещение. Для того, чтобы мы лучше знали православные традиции, крестная мама записала нас в Воскресную школу при храме. Занимаемся второй год. В школе мы изучаем азы православия, слушаем истории о Святых, учим имена Святых. Очень интересно проходят занятия, на которых нам рассказывают об иконах, как их создают, историю их появления. На занятиях мы знакомимся с историей возникновения церковных праздников, празднуем их. К церковным праздникам делаем различные поделки, учим православные стихи и песни. Самый главный и любимый у нас среди церковных праздников - Воскресение Христово - Пасха. К этому празднику  красим яйца,  разучиваем игры. Дома помогаем маме печь ароматные куличи и вкусные сладкие угощения». 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«Ожидание праздника».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(авт. Ксения Бойко).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Не дают лежать в кроватке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Солнца тёплого лучи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И чудесный запах сладкий,-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Пахнут мёдом куличи.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И, ещё не сняв пижамы,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Побежал на кухню я.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Там яички красит мама,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Смотрит нежно на меня: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- Утро доброе, сыночек,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Долго ты сегодня спал!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Хочешь кулича кусочек?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Тебе можно, ты же мал.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Я ответил: «Интересно,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А мой возраст тут причём?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Я хочу со всеми вместе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Разговеться куличом!»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Обняла меня мамуля: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- Ты уже совсем большой!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Так что мы тебя, сынуля,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Ночью в храм возьмём с собой.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Улыбаясь милой маме,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Я сиял от счастья весь,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Крикну я сегодня в храме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Громче всех: «Христос Воскрес!»</w:t>
      </w:r>
    </w:p>
    <w:p w:rsidR="00C738FA" w:rsidRPr="00DA0C48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DA0C48">
        <w:rPr>
          <w:rFonts w:ascii="Times New Roman" w:hAnsi="Times New Roman"/>
          <w:sz w:val="28"/>
          <w:szCs w:val="28"/>
          <w:u w:val="single"/>
        </w:rPr>
        <w:t>Денис Лебедев, воспитанник Воскресной школы.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«В Воскресную школу меня привела мама для того, чтобы я познакомился с православной культурой. Когда познаёшь эту культуру, очень много узнаёшь о самом себе, открываешь для себя очень важные вещи, которые словами не рассказать. Это чувствуешь. Я хожу в Воскресную школу, чтобы стать лучше, и просто быть хорошим человеком. В воскресной школе мы изучаем Библию, смотрим мультфильмы, занимаемся творчеством, учимся добру. Мне нравится ходить в Воскресную школу». </w:t>
      </w:r>
    </w:p>
    <w:p w:rsidR="00C738FA" w:rsidRPr="00DA0C48" w:rsidRDefault="00C738FA" w:rsidP="00DA0C48">
      <w:pPr>
        <w:tabs>
          <w:tab w:val="left" w:pos="96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A0C48">
        <w:rPr>
          <w:rFonts w:ascii="Times New Roman" w:hAnsi="Times New Roman"/>
          <w:b/>
          <w:sz w:val="28"/>
          <w:szCs w:val="28"/>
        </w:rPr>
        <w:t>Вывод.</w:t>
      </w:r>
    </w:p>
    <w:p w:rsidR="00C738FA" w:rsidRPr="00AF1A4F" w:rsidRDefault="00C738FA" w:rsidP="00AF1A4F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Считаем, что поставленной цели мы достигли. Воскресная школа нужна церкви для духовного воспитания маленьких дудинцев в духе христианских традиций, которые всегда были сильны на Руси и в России. </w:t>
      </w:r>
    </w:p>
    <w:p w:rsidR="00C738FA" w:rsidRPr="00AF1A4F" w:rsidRDefault="00C738FA" w:rsidP="00AF1A4F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«Если получение знаний не будет сопровождаться воспитанием личности, то наша школа не сможет решать задачи, которые перед ней стоят». (Патриарх Московский и всея Руси Кирилл).</w:t>
      </w:r>
    </w:p>
    <w:p w:rsidR="00C738FA" w:rsidRPr="00AF1A4F" w:rsidRDefault="00C738FA" w:rsidP="00AF1A4F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Закончить нашу работу хотим словами Патриарха Московского и всея Руси Кирилла.</w:t>
      </w:r>
    </w:p>
    <w:p w:rsidR="00C738FA" w:rsidRPr="00AF1A4F" w:rsidRDefault="00C738FA" w:rsidP="00AF1A4F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«От того, как будет воспитываться молодёжь, будет напрямую зависеть не только благополучие, а само существование суверенной России. От того как будут воспитываться сегодня молодые люди, зависит их счастье, счастье их семей».</w:t>
      </w:r>
    </w:p>
    <w:p w:rsidR="00C738FA" w:rsidRPr="00AF1A4F" w:rsidRDefault="00C738FA" w:rsidP="00AF1A4F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ab/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DA0C48" w:rsidRDefault="00C738FA" w:rsidP="0035664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A0C48">
        <w:rPr>
          <w:rFonts w:ascii="Times New Roman" w:hAnsi="Times New Roman"/>
          <w:b/>
          <w:sz w:val="28"/>
          <w:szCs w:val="28"/>
        </w:rPr>
        <w:t>Список литературных источников</w:t>
      </w:r>
    </w:p>
    <w:p w:rsidR="00C738FA" w:rsidRPr="00DA0C48" w:rsidRDefault="00C738FA" w:rsidP="005F32A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7" w:history="1">
        <w:r w:rsidRPr="00DA0C48">
          <w:rPr>
            <w:rStyle w:val="Hyperlink"/>
            <w:rFonts w:ascii="Times New Roman" w:hAnsi="Times New Roman"/>
            <w:sz w:val="28"/>
            <w:szCs w:val="28"/>
          </w:rPr>
          <w:t>https://ru.wikipedia.org/wiki/%D0%97%D0%B0%D0%B3%D0%BB%D0%B0%D0%B2%D0%BD%D0%B0%D1%8F_%D1%81%D1%82%D1%80%D0%B0%D0%BD%D0%B8%D1%86%D0%B0</w:t>
        </w:r>
      </w:hyperlink>
    </w:p>
    <w:p w:rsidR="00C738FA" w:rsidRPr="00DA0C48" w:rsidRDefault="00C738FA" w:rsidP="005F32A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Style w:val="serp-urlmark"/>
          <w:rFonts w:ascii="Times New Roman" w:hAnsi="Times New Roman"/>
          <w:color w:val="000000"/>
          <w:sz w:val="28"/>
          <w:szCs w:val="28"/>
          <w:lang w:val="en-US"/>
        </w:rPr>
      </w:pPr>
      <w:hyperlink r:id="rId8" w:tgtFrame="_blank" w:history="1">
        <w:r w:rsidRPr="00DA0C48">
          <w:rPr>
            <w:rStyle w:val="Hyperlink"/>
            <w:rFonts w:ascii="Times New Roman" w:hAnsi="Times New Roman"/>
            <w:color w:val="0000CC"/>
            <w:sz w:val="28"/>
            <w:szCs w:val="28"/>
            <w:lang w:val="en-US"/>
          </w:rPr>
          <w:t>nsportal.ru</w:t>
        </w:r>
      </w:hyperlink>
      <w:r w:rsidRPr="00DA0C48">
        <w:rPr>
          <w:rStyle w:val="serp-urlmark"/>
          <w:rFonts w:ascii="Times New Roman" w:hAnsi="Times New Roman"/>
          <w:color w:val="000000"/>
          <w:sz w:val="28"/>
          <w:szCs w:val="28"/>
          <w:lang w:val="en-US"/>
        </w:rPr>
        <w:t>›</w:t>
      </w:r>
    </w:p>
    <w:p w:rsidR="00C738FA" w:rsidRPr="00DA0C48" w:rsidRDefault="00C738FA" w:rsidP="005F32A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9" w:tgtFrame="_blank" w:history="1">
        <w:r w:rsidRPr="00DA0C48">
          <w:rPr>
            <w:rStyle w:val="Hyperlink"/>
            <w:rFonts w:ascii="Times New Roman" w:hAnsi="Times New Roman"/>
            <w:bCs/>
            <w:color w:val="0000CC"/>
            <w:sz w:val="28"/>
            <w:szCs w:val="28"/>
            <w:lang w:val="en-US"/>
          </w:rPr>
          <w:t>dukhovno</w:t>
        </w:r>
        <w:r w:rsidRPr="00DA0C48">
          <w:rPr>
            <w:rStyle w:val="Hyperlink"/>
            <w:rFonts w:ascii="Times New Roman" w:hAnsi="Times New Roman"/>
            <w:color w:val="0000CC"/>
            <w:sz w:val="28"/>
            <w:szCs w:val="28"/>
            <w:lang w:val="en-US"/>
          </w:rPr>
          <w:t>-</w:t>
        </w:r>
        <w:r w:rsidRPr="00DA0C48">
          <w:rPr>
            <w:rStyle w:val="Hyperlink"/>
            <w:rFonts w:ascii="Times New Roman" w:hAnsi="Times New Roman"/>
            <w:bCs/>
            <w:color w:val="0000CC"/>
            <w:sz w:val="28"/>
            <w:szCs w:val="28"/>
            <w:lang w:val="en-US"/>
          </w:rPr>
          <w:t>nravstvennoe</w:t>
        </w:r>
        <w:r w:rsidRPr="00DA0C48">
          <w:rPr>
            <w:rStyle w:val="Hyperlink"/>
            <w:rFonts w:ascii="Times New Roman" w:hAnsi="Times New Roman"/>
            <w:color w:val="0000CC"/>
            <w:sz w:val="28"/>
            <w:szCs w:val="28"/>
            <w:lang w:val="en-US"/>
          </w:rPr>
          <w:t>-</w:t>
        </w:r>
        <w:r w:rsidRPr="00DA0C48">
          <w:rPr>
            <w:rStyle w:val="Hyperlink"/>
            <w:rFonts w:ascii="Times New Roman" w:hAnsi="Times New Roman"/>
            <w:bCs/>
            <w:color w:val="0000CC"/>
            <w:sz w:val="28"/>
            <w:szCs w:val="28"/>
            <w:lang w:val="en-US"/>
          </w:rPr>
          <w:t>vospitanie</w:t>
        </w:r>
        <w:r w:rsidRPr="00DA0C48">
          <w:rPr>
            <w:rStyle w:val="Hyperlink"/>
            <w:rFonts w:ascii="Times New Roman" w:hAnsi="Times New Roman"/>
            <w:color w:val="0000CC"/>
            <w:sz w:val="28"/>
            <w:szCs w:val="28"/>
            <w:lang w:val="en-US"/>
          </w:rPr>
          <w:t>…</w:t>
        </w:r>
        <w:r w:rsidRPr="00DA0C48">
          <w:rPr>
            <w:rStyle w:val="Hyperlink"/>
            <w:rFonts w:ascii="Times New Roman" w:hAnsi="Times New Roman"/>
            <w:bCs/>
            <w:color w:val="0000CC"/>
            <w:sz w:val="28"/>
            <w:szCs w:val="28"/>
            <w:lang w:val="en-US"/>
          </w:rPr>
          <w:t>fgos</w:t>
        </w:r>
      </w:hyperlink>
    </w:p>
    <w:p w:rsidR="00C738FA" w:rsidRPr="00DA0C48" w:rsidRDefault="00C738FA" w:rsidP="005F32A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Style w:val="serp-urlitem1"/>
          <w:rFonts w:ascii="Times New Roman" w:hAnsi="Times New Roman"/>
          <w:sz w:val="28"/>
          <w:szCs w:val="28"/>
          <w:lang w:val="en-US"/>
        </w:rPr>
      </w:pPr>
      <w:hyperlink r:id="rId10" w:tgtFrame="_blank" w:history="1">
        <w:r w:rsidRPr="00DA0C48">
          <w:rPr>
            <w:rStyle w:val="Hyperlink"/>
            <w:rFonts w:ascii="Times New Roman" w:hAnsi="Times New Roman"/>
            <w:bCs/>
            <w:color w:val="0000CC"/>
            <w:sz w:val="28"/>
            <w:szCs w:val="28"/>
            <w:lang w:val="en-US"/>
          </w:rPr>
          <w:t>yandex</w:t>
        </w:r>
        <w:r w:rsidRPr="00DA0C48">
          <w:rPr>
            <w:rStyle w:val="Hyperlink"/>
            <w:rFonts w:ascii="Times New Roman" w:hAnsi="Times New Roman"/>
            <w:color w:val="0000CC"/>
            <w:sz w:val="28"/>
            <w:szCs w:val="28"/>
            <w:lang w:val="en-US"/>
          </w:rPr>
          <w:t>.ru</w:t>
        </w:r>
      </w:hyperlink>
      <w:r w:rsidRPr="00DA0C48">
        <w:rPr>
          <w:rStyle w:val="serp-urlmark1"/>
          <w:rFonts w:ascii="Times New Roman" w:hAnsi="Times New Roman"/>
          <w:color w:val="007700"/>
          <w:sz w:val="28"/>
          <w:szCs w:val="28"/>
          <w:lang w:val="en-US"/>
        </w:rPr>
        <w:t>›</w:t>
      </w:r>
      <w:hyperlink r:id="rId11" w:tgtFrame="_blank" w:history="1">
        <w:r w:rsidRPr="00DA0C48">
          <w:rPr>
            <w:rStyle w:val="Hyperlink"/>
            <w:rFonts w:ascii="Times New Roman" w:hAnsi="Times New Roman"/>
            <w:color w:val="0000CC"/>
            <w:sz w:val="28"/>
            <w:szCs w:val="28"/>
            <w:lang w:val="en-US"/>
          </w:rPr>
          <w:t>images/</w:t>
        </w:r>
      </w:hyperlink>
    </w:p>
    <w:p w:rsidR="00C738FA" w:rsidRPr="00DA0C48" w:rsidRDefault="00C738FA" w:rsidP="005F32A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Style w:val="serp-urlmark1"/>
          <w:rFonts w:ascii="Times New Roman" w:hAnsi="Times New Roman"/>
          <w:color w:val="007700"/>
          <w:sz w:val="28"/>
          <w:szCs w:val="28"/>
          <w:lang w:val="en-US"/>
        </w:rPr>
      </w:pPr>
      <w:hyperlink r:id="rId12" w:tgtFrame="_blank" w:history="1">
        <w:r w:rsidRPr="00DA0C48">
          <w:rPr>
            <w:rStyle w:val="Hyperlink"/>
            <w:rFonts w:ascii="Times New Roman" w:hAnsi="Times New Roman"/>
            <w:color w:val="0000CC"/>
            <w:sz w:val="28"/>
            <w:szCs w:val="28"/>
            <w:lang w:val="en-US"/>
          </w:rPr>
          <w:t>revolution.allbest.ru</w:t>
        </w:r>
      </w:hyperlink>
      <w:r w:rsidRPr="00DA0C48">
        <w:rPr>
          <w:rStyle w:val="serp-urlmark1"/>
          <w:rFonts w:ascii="Times New Roman" w:hAnsi="Times New Roman"/>
          <w:color w:val="007700"/>
          <w:sz w:val="28"/>
          <w:szCs w:val="28"/>
          <w:lang w:val="en-US"/>
        </w:rPr>
        <w:t>›</w:t>
      </w:r>
    </w:p>
    <w:p w:rsidR="00C738FA" w:rsidRPr="00DA0C48" w:rsidRDefault="00C738FA" w:rsidP="005F32A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Style w:val="serp-urlmark1"/>
          <w:rFonts w:ascii="Times New Roman" w:hAnsi="Times New Roman"/>
          <w:color w:val="007700"/>
          <w:sz w:val="28"/>
          <w:szCs w:val="28"/>
        </w:rPr>
      </w:pPr>
      <w:hyperlink r:id="rId13" w:tgtFrame="_blank" w:history="1">
        <w:r w:rsidRPr="00DA0C48">
          <w:rPr>
            <w:rStyle w:val="Hyperlink"/>
            <w:rFonts w:ascii="Times New Roman" w:hAnsi="Times New Roman"/>
            <w:color w:val="0000CC"/>
            <w:sz w:val="28"/>
            <w:szCs w:val="28"/>
          </w:rPr>
          <w:t>xreferat.com</w:t>
        </w:r>
      </w:hyperlink>
      <w:r w:rsidRPr="00DA0C48">
        <w:rPr>
          <w:rStyle w:val="serp-urlmark1"/>
          <w:rFonts w:ascii="Times New Roman" w:hAnsi="Times New Roman"/>
          <w:color w:val="007700"/>
          <w:sz w:val="28"/>
          <w:szCs w:val="28"/>
        </w:rPr>
        <w:t>›</w:t>
      </w:r>
    </w:p>
    <w:p w:rsidR="00C738FA" w:rsidRPr="00DA0C48" w:rsidRDefault="00C738FA" w:rsidP="005F32A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Style w:val="serp-urlitem1"/>
          <w:rFonts w:ascii="Times New Roman" w:hAnsi="Times New Roman"/>
          <w:sz w:val="28"/>
          <w:szCs w:val="28"/>
        </w:rPr>
      </w:pPr>
      <w:hyperlink r:id="rId14" w:tgtFrame="_blank" w:history="1">
        <w:r w:rsidRPr="00DA0C48">
          <w:rPr>
            <w:rStyle w:val="Hyperlink"/>
            <w:rFonts w:ascii="Times New Roman" w:hAnsi="Times New Roman"/>
            <w:bCs/>
            <w:color w:val="0000CC"/>
            <w:sz w:val="28"/>
            <w:szCs w:val="28"/>
          </w:rPr>
          <w:t>patriarch</w:t>
        </w:r>
        <w:r w:rsidRPr="00DA0C48">
          <w:rPr>
            <w:rStyle w:val="Hyperlink"/>
            <w:rFonts w:ascii="Times New Roman" w:hAnsi="Times New Roman"/>
            <w:color w:val="0000CC"/>
            <w:sz w:val="28"/>
            <w:szCs w:val="28"/>
          </w:rPr>
          <w:t>ia.ru</w:t>
        </w:r>
      </w:hyperlink>
    </w:p>
    <w:p w:rsidR="00C738FA" w:rsidRPr="00AF1A4F" w:rsidRDefault="00C738FA" w:rsidP="005F32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38FA" w:rsidRPr="00AF1A4F" w:rsidRDefault="00C738FA" w:rsidP="005F32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738FA" w:rsidRPr="00AF1A4F" w:rsidRDefault="00C738FA" w:rsidP="005D12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AF1A4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Приложение 1</w: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843E08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43pt;height:158.25pt;rotation:90;visibility:visible">
            <v:imagedata r:id="rId15" o:title=""/>
          </v:shape>
        </w:pict>
      </w:r>
      <w:bookmarkEnd w:id="0"/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Игрушки, сделанные учениками Воскресной школы.</w: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E0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6" type="#_x0000_t75" style="width:378.75pt;height:192.75pt;visibility:visible">
            <v:imagedata r:id="rId16" o:title=""/>
          </v:shape>
        </w:pic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Матушка Валентина (в миру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F1A4F">
        <w:rPr>
          <w:rFonts w:ascii="Times New Roman" w:hAnsi="Times New Roman"/>
          <w:sz w:val="28"/>
          <w:szCs w:val="28"/>
        </w:rPr>
        <w:t xml:space="preserve"> Ицкова Валентина Ивановна) и Кузнецова Александра Михайловна.</w: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</w:t>
      </w: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             </w: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 w:rsidRPr="00AF1A4F">
        <w:rPr>
          <w:rFonts w:ascii="Times New Roman" w:hAnsi="Times New Roman"/>
          <w:sz w:val="28"/>
          <w:szCs w:val="28"/>
        </w:rPr>
        <w:t>Прилож</w:t>
      </w:r>
      <w:r>
        <w:rPr>
          <w:rFonts w:ascii="Times New Roman" w:hAnsi="Times New Roman"/>
          <w:sz w:val="28"/>
          <w:szCs w:val="28"/>
        </w:rPr>
        <w:t xml:space="preserve">ение </w:t>
      </w:r>
      <w:r w:rsidRPr="00AF1A4F">
        <w:rPr>
          <w:rFonts w:ascii="Times New Roman" w:hAnsi="Times New Roman"/>
          <w:sz w:val="28"/>
          <w:szCs w:val="28"/>
        </w:rPr>
        <w:t>2</w: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E0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7" type="#_x0000_t75" style="width:356.25pt;height:150pt;visibility:visible">
            <v:imagedata r:id="rId17" o:title=""/>
          </v:shape>
        </w:pic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Выставка рисунков к Рождеству.</w: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E0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8" type="#_x0000_t75" style="width:362.25pt;height:215.25pt;visibility:visible">
            <v:imagedata r:id="rId18" o:title=""/>
          </v:shape>
        </w:pic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Импровизированная пещера, в которой родился Иисус.</w: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E0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349.5pt;height:180.75pt;visibility:visible">
            <v:imagedata r:id="rId19" o:title=""/>
          </v:shape>
        </w:pic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Учебные пособия.</w:t>
      </w: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Приложение 3</w: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E0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0" type="#_x0000_t75" style="width:383.25pt;height:195pt;visibility:visible">
            <v:imagedata r:id="rId20" o:title=""/>
          </v:shape>
        </w:pic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Рабочие тетради.</w: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E0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1" type="#_x0000_t75" style="width:342pt;height:165.75pt;visibility:visible">
            <v:imagedata r:id="rId21" o:title=""/>
          </v:shape>
        </w:pic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Прочтение «Молитвы перед вкушением пищи» и «Молитвы перед учёбой»</w:t>
      </w: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E0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2" type="#_x0000_t75" style="width:358.5pt;height:203.25pt;visibility:visible">
            <v:imagedata r:id="rId22" o:title=""/>
          </v:shape>
        </w:pict>
      </w: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Приложение 4</w: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E08">
        <w:rPr>
          <w:rFonts w:ascii="Times New Roman" w:hAnsi="Times New Roman"/>
          <w:noProof/>
          <w:sz w:val="28"/>
          <w:szCs w:val="28"/>
          <w:lang w:eastAsia="ru-RU"/>
        </w:rPr>
        <w:pict>
          <v:shape id="Диаграмма 1" o:spid="_x0000_i1033" type="#_x0000_t75" style="width:379.5pt;height:187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">
            <v:imagedata r:id="rId23" o:title=""/>
            <o:lock v:ext="edit" aspectratio="f"/>
          </v:shape>
        </w:pic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Результаты анкетирования.</w: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E0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4" type="#_x0000_t75" style="width:346.5pt;height:171pt;visibility:visible">
            <v:imagedata r:id="rId24" o:title=""/>
          </v:shape>
        </w:pict>
      </w:r>
    </w:p>
    <w:p w:rsidR="00C738FA" w:rsidRPr="00AF1A4F" w:rsidRDefault="00C738FA" w:rsidP="00AF1A4F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Риф Ксения и Екатерина, православной веры.</w: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E0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5" type="#_x0000_t75" style="width:264.75pt;height:156pt;visibility:visible">
            <v:imagedata r:id="rId25" o:title=""/>
          </v:shape>
        </w:pict>
      </w: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A4F">
        <w:rPr>
          <w:rFonts w:ascii="Times New Roman" w:hAnsi="Times New Roman"/>
          <w:sz w:val="28"/>
          <w:szCs w:val="28"/>
        </w:rPr>
        <w:t>Патриарх Московский и всея Руси Кирилл.</w:t>
      </w: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38FA" w:rsidRPr="00AF1A4F" w:rsidRDefault="00C738FA" w:rsidP="00AF1A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C738FA" w:rsidRPr="00AF1A4F" w:rsidSect="00AF1A4F">
      <w:footerReference w:type="default" r:id="rId26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8FA" w:rsidRDefault="00C738FA" w:rsidP="00B012CB">
      <w:pPr>
        <w:spacing w:after="0" w:line="240" w:lineRule="auto"/>
      </w:pPr>
      <w:r>
        <w:separator/>
      </w:r>
    </w:p>
  </w:endnote>
  <w:endnote w:type="continuationSeparator" w:id="0">
    <w:p w:rsidR="00C738FA" w:rsidRDefault="00C738FA" w:rsidP="00B01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8FA" w:rsidRDefault="00C738FA">
    <w:pPr>
      <w:pStyle w:val="Footer"/>
      <w:jc w:val="center"/>
    </w:pPr>
    <w:fldSimple w:instr=" PAGE   \* MERGEFORMAT ">
      <w:r>
        <w:rPr>
          <w:noProof/>
        </w:rPr>
        <w:t>12</w:t>
      </w:r>
    </w:fldSimple>
  </w:p>
  <w:p w:rsidR="00C738FA" w:rsidRDefault="00C738F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8FA" w:rsidRDefault="00C738FA" w:rsidP="00B012CB">
      <w:pPr>
        <w:spacing w:after="0" w:line="240" w:lineRule="auto"/>
      </w:pPr>
      <w:r>
        <w:separator/>
      </w:r>
    </w:p>
  </w:footnote>
  <w:footnote w:type="continuationSeparator" w:id="0">
    <w:p w:rsidR="00C738FA" w:rsidRDefault="00C738FA" w:rsidP="00B012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A04"/>
    <w:multiLevelType w:val="hybridMultilevel"/>
    <w:tmpl w:val="CA04B6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46F2198"/>
    <w:multiLevelType w:val="hybridMultilevel"/>
    <w:tmpl w:val="1E226A6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31A702B5"/>
    <w:multiLevelType w:val="hybridMultilevel"/>
    <w:tmpl w:val="2738F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1705F3"/>
    <w:multiLevelType w:val="hybridMultilevel"/>
    <w:tmpl w:val="1D12AE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7A4CAF"/>
    <w:multiLevelType w:val="hybridMultilevel"/>
    <w:tmpl w:val="5D8671C4"/>
    <w:lvl w:ilvl="0" w:tplc="3DCE67F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57C32554"/>
    <w:multiLevelType w:val="hybridMultilevel"/>
    <w:tmpl w:val="990AB02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B7026E7"/>
    <w:multiLevelType w:val="hybridMultilevel"/>
    <w:tmpl w:val="3C70EB3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D4D2510"/>
    <w:multiLevelType w:val="hybridMultilevel"/>
    <w:tmpl w:val="362ED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2A6F32"/>
    <w:multiLevelType w:val="hybridMultilevel"/>
    <w:tmpl w:val="397A4A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8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50A9"/>
    <w:rsid w:val="00031470"/>
    <w:rsid w:val="000534E1"/>
    <w:rsid w:val="0006533B"/>
    <w:rsid w:val="00082893"/>
    <w:rsid w:val="00090733"/>
    <w:rsid w:val="000A5F7F"/>
    <w:rsid w:val="000A7109"/>
    <w:rsid w:val="000D0184"/>
    <w:rsid w:val="000D7229"/>
    <w:rsid w:val="000D737F"/>
    <w:rsid w:val="001047DF"/>
    <w:rsid w:val="00111D2D"/>
    <w:rsid w:val="001149FB"/>
    <w:rsid w:val="00141F20"/>
    <w:rsid w:val="00152138"/>
    <w:rsid w:val="00155D9F"/>
    <w:rsid w:val="00163985"/>
    <w:rsid w:val="00172E3A"/>
    <w:rsid w:val="001776CB"/>
    <w:rsid w:val="00194AC7"/>
    <w:rsid w:val="001950E6"/>
    <w:rsid w:val="001B008E"/>
    <w:rsid w:val="001B2AC8"/>
    <w:rsid w:val="001D0348"/>
    <w:rsid w:val="00207B9B"/>
    <w:rsid w:val="002122EE"/>
    <w:rsid w:val="00222326"/>
    <w:rsid w:val="00223056"/>
    <w:rsid w:val="00230E56"/>
    <w:rsid w:val="00240129"/>
    <w:rsid w:val="00264AE0"/>
    <w:rsid w:val="002F1923"/>
    <w:rsid w:val="002F22D9"/>
    <w:rsid w:val="002F2990"/>
    <w:rsid w:val="003168FB"/>
    <w:rsid w:val="003279FF"/>
    <w:rsid w:val="0035008E"/>
    <w:rsid w:val="00356644"/>
    <w:rsid w:val="003610AC"/>
    <w:rsid w:val="00363DAE"/>
    <w:rsid w:val="003642FB"/>
    <w:rsid w:val="00370384"/>
    <w:rsid w:val="00376187"/>
    <w:rsid w:val="003A3977"/>
    <w:rsid w:val="003A693F"/>
    <w:rsid w:val="003F3BCA"/>
    <w:rsid w:val="003F65E7"/>
    <w:rsid w:val="0042667F"/>
    <w:rsid w:val="004375DB"/>
    <w:rsid w:val="00437E8E"/>
    <w:rsid w:val="004439FE"/>
    <w:rsid w:val="00447ABF"/>
    <w:rsid w:val="00473EF6"/>
    <w:rsid w:val="00480FCA"/>
    <w:rsid w:val="004B1A7C"/>
    <w:rsid w:val="00534AA2"/>
    <w:rsid w:val="00547777"/>
    <w:rsid w:val="00555C3C"/>
    <w:rsid w:val="00556235"/>
    <w:rsid w:val="005608B8"/>
    <w:rsid w:val="00574A1B"/>
    <w:rsid w:val="00580911"/>
    <w:rsid w:val="00586ADF"/>
    <w:rsid w:val="00595281"/>
    <w:rsid w:val="005C4DA0"/>
    <w:rsid w:val="005D120C"/>
    <w:rsid w:val="005F32AC"/>
    <w:rsid w:val="0060543C"/>
    <w:rsid w:val="006164F1"/>
    <w:rsid w:val="006330E4"/>
    <w:rsid w:val="006450A9"/>
    <w:rsid w:val="00645FE8"/>
    <w:rsid w:val="006508B2"/>
    <w:rsid w:val="00676AF5"/>
    <w:rsid w:val="00685C0B"/>
    <w:rsid w:val="006872E3"/>
    <w:rsid w:val="00687324"/>
    <w:rsid w:val="006944EC"/>
    <w:rsid w:val="00694D06"/>
    <w:rsid w:val="006B2255"/>
    <w:rsid w:val="006C3FA6"/>
    <w:rsid w:val="006C44E0"/>
    <w:rsid w:val="006D0FD2"/>
    <w:rsid w:val="006D3B73"/>
    <w:rsid w:val="006F5880"/>
    <w:rsid w:val="0071665D"/>
    <w:rsid w:val="00736058"/>
    <w:rsid w:val="007579A3"/>
    <w:rsid w:val="00780E6C"/>
    <w:rsid w:val="00785172"/>
    <w:rsid w:val="00797062"/>
    <w:rsid w:val="007B0681"/>
    <w:rsid w:val="007B68B3"/>
    <w:rsid w:val="007C41A6"/>
    <w:rsid w:val="007E28C4"/>
    <w:rsid w:val="007F2063"/>
    <w:rsid w:val="00800233"/>
    <w:rsid w:val="00831830"/>
    <w:rsid w:val="008376DC"/>
    <w:rsid w:val="00843E08"/>
    <w:rsid w:val="00854C7F"/>
    <w:rsid w:val="00877BBB"/>
    <w:rsid w:val="00891FBD"/>
    <w:rsid w:val="008A1AAF"/>
    <w:rsid w:val="008D2BF3"/>
    <w:rsid w:val="008E7BE3"/>
    <w:rsid w:val="009127FD"/>
    <w:rsid w:val="00915F9E"/>
    <w:rsid w:val="0092021B"/>
    <w:rsid w:val="00961094"/>
    <w:rsid w:val="0096339C"/>
    <w:rsid w:val="00982288"/>
    <w:rsid w:val="009863DE"/>
    <w:rsid w:val="009A6E0E"/>
    <w:rsid w:val="009B680C"/>
    <w:rsid w:val="009F5B8C"/>
    <w:rsid w:val="009F6456"/>
    <w:rsid w:val="00A119B0"/>
    <w:rsid w:val="00A21070"/>
    <w:rsid w:val="00A23E2C"/>
    <w:rsid w:val="00A4492A"/>
    <w:rsid w:val="00A46AAC"/>
    <w:rsid w:val="00A70226"/>
    <w:rsid w:val="00A765D6"/>
    <w:rsid w:val="00A77198"/>
    <w:rsid w:val="00A80FB5"/>
    <w:rsid w:val="00A872FB"/>
    <w:rsid w:val="00A94A2D"/>
    <w:rsid w:val="00AA37A6"/>
    <w:rsid w:val="00AC0031"/>
    <w:rsid w:val="00AC74FA"/>
    <w:rsid w:val="00AC79EF"/>
    <w:rsid w:val="00AD12EC"/>
    <w:rsid w:val="00AD787F"/>
    <w:rsid w:val="00AF1A4F"/>
    <w:rsid w:val="00B012CB"/>
    <w:rsid w:val="00B03F42"/>
    <w:rsid w:val="00B10439"/>
    <w:rsid w:val="00B26FCC"/>
    <w:rsid w:val="00B36F7B"/>
    <w:rsid w:val="00B558F9"/>
    <w:rsid w:val="00B71E1F"/>
    <w:rsid w:val="00B77B92"/>
    <w:rsid w:val="00B97B81"/>
    <w:rsid w:val="00BA0DEA"/>
    <w:rsid w:val="00BA6808"/>
    <w:rsid w:val="00BA6C3D"/>
    <w:rsid w:val="00BB07ED"/>
    <w:rsid w:val="00BB2EF2"/>
    <w:rsid w:val="00BB3287"/>
    <w:rsid w:val="00BE1AA5"/>
    <w:rsid w:val="00BF6E09"/>
    <w:rsid w:val="00C02ED4"/>
    <w:rsid w:val="00C32D45"/>
    <w:rsid w:val="00C412AE"/>
    <w:rsid w:val="00C469D2"/>
    <w:rsid w:val="00C47399"/>
    <w:rsid w:val="00C728C3"/>
    <w:rsid w:val="00C738FA"/>
    <w:rsid w:val="00C806BD"/>
    <w:rsid w:val="00CB2EAF"/>
    <w:rsid w:val="00CD2AF0"/>
    <w:rsid w:val="00CF192C"/>
    <w:rsid w:val="00CF4E2F"/>
    <w:rsid w:val="00D0509C"/>
    <w:rsid w:val="00D14B83"/>
    <w:rsid w:val="00D16E4A"/>
    <w:rsid w:val="00D22CD6"/>
    <w:rsid w:val="00D24F39"/>
    <w:rsid w:val="00D93090"/>
    <w:rsid w:val="00DA0C48"/>
    <w:rsid w:val="00DA17C6"/>
    <w:rsid w:val="00DA38E0"/>
    <w:rsid w:val="00DC2C05"/>
    <w:rsid w:val="00DC5DF1"/>
    <w:rsid w:val="00DD0F5B"/>
    <w:rsid w:val="00DD7FCD"/>
    <w:rsid w:val="00E05B27"/>
    <w:rsid w:val="00EB05E0"/>
    <w:rsid w:val="00ED25C0"/>
    <w:rsid w:val="00ED6FC4"/>
    <w:rsid w:val="00F03848"/>
    <w:rsid w:val="00F14655"/>
    <w:rsid w:val="00F24D1A"/>
    <w:rsid w:val="00F310CA"/>
    <w:rsid w:val="00F877BE"/>
    <w:rsid w:val="00F93691"/>
    <w:rsid w:val="00FF2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92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B1A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2F1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19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B01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012C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01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012CB"/>
    <w:rPr>
      <w:rFonts w:cs="Times New Roman"/>
    </w:rPr>
  </w:style>
  <w:style w:type="table" w:styleId="TableGrid">
    <w:name w:val="Table Grid"/>
    <w:basedOn w:val="TableNormal"/>
    <w:uiPriority w:val="99"/>
    <w:rsid w:val="00DA38E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A38E0"/>
    <w:rPr>
      <w:rFonts w:cs="Times New Roman"/>
      <w:color w:val="0000FF"/>
      <w:u w:val="single"/>
    </w:rPr>
  </w:style>
  <w:style w:type="character" w:customStyle="1" w:styleId="serp-urlitem">
    <w:name w:val="serp-url__item"/>
    <w:basedOn w:val="DefaultParagraphFont"/>
    <w:uiPriority w:val="99"/>
    <w:rsid w:val="00BB2EF2"/>
    <w:rPr>
      <w:rFonts w:cs="Times New Roman"/>
    </w:rPr>
  </w:style>
  <w:style w:type="character" w:customStyle="1" w:styleId="serp-urlmark">
    <w:name w:val="serp-url__mark"/>
    <w:basedOn w:val="DefaultParagraphFont"/>
    <w:uiPriority w:val="99"/>
    <w:rsid w:val="00BB2EF2"/>
    <w:rPr>
      <w:rFonts w:cs="Times New Roman"/>
    </w:rPr>
  </w:style>
  <w:style w:type="character" w:customStyle="1" w:styleId="serp-urlitem1">
    <w:name w:val="serp-url__item1"/>
    <w:basedOn w:val="DefaultParagraphFont"/>
    <w:uiPriority w:val="99"/>
    <w:rsid w:val="00BB2EF2"/>
    <w:rPr>
      <w:rFonts w:cs="Times New Roman"/>
      <w:color w:val="007700"/>
    </w:rPr>
  </w:style>
  <w:style w:type="character" w:customStyle="1" w:styleId="serp-urlmark1">
    <w:name w:val="serp-url__mark1"/>
    <w:basedOn w:val="DefaultParagraphFont"/>
    <w:uiPriority w:val="99"/>
    <w:rsid w:val="00BB2EF2"/>
    <w:rPr>
      <w:rFonts w:ascii="Verdana" w:hAnsi="Verdana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" TargetMode="External"/><Relationship Id="rId13" Type="http://schemas.openxmlformats.org/officeDocument/2006/relationships/hyperlink" Target="http://yandex.ru/clck/jsredir?from=yandex.ru%3Bsearch%2F%3Bweb%3B%3B&amp;text=&amp;etext=946.pzTgXBZZsFkYcNBIParouO9b2Djbbk5rOoK7babXkZdrYg5jhTl_fQ3avVC5VTWs9Jbc_bg67-KcbM9RCkYf0W6NWdXBMm0sFU01mhCNOLtr6yVK_6bbwlZ_FaLXetmp.76a944d9330c20014dd7bb70e5c91d70aa94bc4b&amp;uuid=&amp;state=PEtFfuTeVD4jaxywoSUvtNlVVIL6S3yQAR8Q-aFV_NRSQvvW8wdo_bZ6NXaETHvi&amp;data=UlNrNmk5WktYejR0eWJFYk1LdmtxaVYtTjcwVjducUZvQTRlcUxwOTN3ODFsUG9OSG5fRmJNUGsxeUROajViSEZ5Y3F0LWFIazVtZ0JLVG04QkFPZTVzYnl1X1JTRmx6&amp;b64e=2&amp;sign=553792d15469ecccd8610d407568a79f&amp;keyno=0&amp;cst=AiuY0DBWFJ5Hyx_fyvalFEbS7YZCzSo8CV3Yk8heDrep1KNjq_8MYLA1gYDZAQ_n6saGQMy0ocvQAICSdU3Iq472X0T3QSK7EYiDc3mN2dK94uNuZzLiRoZOCmRTzqFNdmbM16roGWDUhwrXQcLApH0AANzp7i3REjf6EAzACML_v9tAtbgG1eVc6qQQq2BW_dHfEgxi_8kk0Y3MXpEk1B_Pky0_TD7XefIMHq6ECbzKwTCDCoHrg-Ce-xDadeXYw7YxiHkqNRoKJ-IGNYNO8RJ7FgHcrBFkq91ckwEo3kwG9cO_RTjpKgjlVCOU1tLfFAyYRnTddhkG49ebfFDkXO2DTHx4g92qHS_7HYnybePwJNrVxzeHCldpQ3hRNNDA&amp;ref=orjY4mGPRjk5boDnW0uvlrrd71vZw9kppR-pTmiw6tVdO-QHD7Yhu2CJxUoQ2t-Ixx3gPM1gtJpuEs1nnNfAuIgdhjRmJEevGk_V807c4VnGPMhpkLNCMOQ245_sP6ncN0mkzX7ecNSUv1OHRp4SKQilLUJcRzMQCWng5AO0bfCbAuYu1o9izkPlVAdFhcKoCW21WLnY4zbnMqeIXC0n0cV0jzAHwA9ESDyljg0iMKBZS08OnIG4IrsLKJ5OpmYmQWakFETodsg0omqcf8trMqEGFSOArZKYq7r8bcQ2rd6nxZ02PjSqxpTRtbeR8YbyjMJjgSFV4GN9MCfgBWBO4GIWLK5CigAR_BDxLziLQbooJrPM7BZ-iMyataAWSldCrAkmekpCFGlEQumsiTYzloFEqNajTL5D2b6jgEKhgzOmiM32fMLuR-97a2zzu7RuS_iMb36V8qzNA2kJ3kgFRgCeSR4e9GCui54Xoo7onnyq9ETn4XtUuE-FP6viCMwkVFwMpPUfHdBXYd6C5n2g1DUZNVcTG5xwiYHy5z7oIWhAglqxQajrz4XVJrIs32cncuhh6S1fVVyc39DNYR3Us5nGqbwlVozPB0_a-noanE4rsy9Uf_CBLbgDsU7zAebG2WphjMkYGDOOMzGyfvSuBQ&amp;l10n=ru&amp;cts=1453897870570&amp;mc=5.141717685847819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ru.wikipedia.org/wiki/%D0%97%D0%B0%D0%B3%D0%BB%D0%B0%D0%B2%D0%BD%D0%B0%D1%8F_%D1%81%D1%82%D1%80%D0%B0%D0%BD%D0%B8%D1%86%D0%B0" TargetMode="External"/><Relationship Id="rId12" Type="http://schemas.openxmlformats.org/officeDocument/2006/relationships/hyperlink" Target="http://yandex.ru/clck/jsredir?from=yandex.ru%3Bsearch%2F%3Bweb%3B%3B&amp;text=&amp;etext=946.pzTgXBZZsFkYcNBIParouO9b2Djbbk5rOoK7babXkZdrYg5jhTl_fQ3avVC5VTWs9Jbc_bg67-KcbM9RCkYf0W6NWdXBMm0sFU01mhCNOLtr6yVK_6bbwlZ_FaLXetmp.76a944d9330c20014dd7bb70e5c91d70aa94bc4b&amp;uuid=&amp;state=PEtFfuTeVD4jaxywoSUvtNlVVIL6S3yQ0eL-KRksnRFetzHgl8sU5u5XKwtZDO6p&amp;data=UlNrNmk5WktYejR0eWJFYk1Ldmtxb0JoaURGRzdzd1paMlJ1bEhoVTE2WFJRTzJ1bUdOeEhrWE5oYVotbEFtRGxleFFfbzB6Rzd2cW1xX0FkWUZOT2g1ZEVDRjVvd1l3WFdrUmJmRm00OTQ&amp;b64e=2&amp;sign=d5eece7287e2222b97b6d146af02c3a7&amp;keyno=0&amp;cst=AiuY0DBWFJ5Hyx_fyvalFEbS7YZCzSo8CV3Yk8heDrep1KNjq_8MYLA1gYDZAQ_n6saGQMy0ocvQAICSdU3Iq472X0T3QSK7EYiDc3mN2dK94uNuZzLiRoZOCmRTzqFNdmbM16roGWDUhwrXQcLApH0AANzp7i3REjf6EAzACML_v9tAtbgG1eVc6qQQq2BW_dHfEgxi_8kk0Y3MXpEk1B_Pky0_TD7XefIMHq6ECbzKwTCDCoHrg-Ce-xDadeXYw7YxiHkqNRoKJ-IGNYNO8RJ7FgHcrBFkq91ckwEo3kwG9cO_RTjpKgjlVCOU1tLfFAyYRnTddhkG49ebfFDkXO2DTHx4g92qHS_7HYnybePwJNrVxzeHCldpQ3hRNNDA&amp;ref=orjY4mGPRjk5boDnW0uvlrrd71vZw9kppR-pTmiw6tVdO-QHD7Yhu2CJxUoQ2t-Ixx3gPM1gtJpuEs1nnNfAuIgdhjRmJEevGk_V807c4VnGPMhpkLNCMOQ245_sP6ncN0mkzX7ecNSUv1OHRp4SKQilLUJcRzMQCWng5AO0bfCbAuYu1o9izkPlVAdFhcKoCW21WLnY4zbnMqeIXC0n0cV0jzAHwA9ESDyljg0iMKBZS08OnIG4IrsLKJ5OpmYmQWakFETodsg0omqcf8trMqEGFSOArZKYq7r8bcQ2rd6nxZ02PjSqxpTRtbeR8YbyjMJjgSFV4GN9MCfgBWBO4GIWLK5CigAR_BDxLziLQbooJrPM7BZ-iMyataAWSldCrAkmekpCFGlEQumsiTYzloFEqNajTL5D2b6jgEKhgzOmiM32fMLuR-97a2zzu7RuS_iMb36V8qzNA2kJ3kgFRgCeSR4e9GCui54Xoo7onnyq9ETn4XtUuE-FP6viCMwkVFwMpPUfHdBXYd6C5n2g1DUZNVcTG5xwiYHy5z7oIWhAglqxQajrz4XVJrIs32cncuhh6S1fVVyc39DNYR3Us5nGqbwlVozPB0_a-noanE4rsy9Uf_CBLbgDsU7zAebG2WphjMkYGDOOMzGyfvSuBQ&amp;l10n=ru&amp;cts=1453897806077&amp;mc=5.172097803606407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yandex.ru/clck/jsredir?from=yandex.ru%3Bsearch%2F%3Bweb%3B%3B&amp;text=&amp;etext=946.YcBscRl_pN36kQvB8NXqSma2A2jVIYWdH0KQhyKj34KZZ6Ied9G2zZUEvNxbu8o-4yyFf1Urw0_uwAsSsn7bRw.b04408b0e13cda057daef4532353de3a32e8b2cc&amp;uuid=&amp;state=PEtFfuTeVD4jaxywoSUvtNlVVIL6S3yQ0eL-KRksnRFetzHgl8sU5j2YHOwDjr8h&amp;data=UlNrNmk5WktYejR0eWJFYk1LdmtxbDFCcTIycGRlVkxGUU81U2lySlBxbTFQdEF5TkpTdXh3TTduN3Z1aTZJaEpHbXNUUjdQeEJUR0k5MU8zdnltRXpMa3pocWZ1SEYxYjJzczJQbjZPZm8&amp;b64e=2&amp;sign=7e4316d5d08982f9e8b3f227b8a2cccd&amp;keyno=0&amp;cst=AiuY0DBWFJ5Hyx_fyvalFEbS7YZCzSo8CV3Yk8heDrep1KNjq_8MYLA1gYDZAQ_n6saGQMy0ocvQAICSdU3Iq472X0T3QSK7EYiDc3mN2dK94uNuZzLiRoZOCmRTzqFNdmbM16roGWDUhwrXQcLApH0AANzp7i3REjf6EAzACML_v9tAtbgG1eVc6qQQq2BW_dHfEgxi_8kk0Y3MXpEk1B_Pky0_TD7XefIMHq6ECbzKwTCDCoHrg-Ce-xDadeXYw7YxiHkqNRoKJ-IGNYNO8RJ7FgHcrBFkq91ckwEo3kwG9cO_RTjpKgjlVCOU1tLfZbVonnHGl7MOsG_3S59CHgyznvQ2rRjY1GU-P3g-YgMPvL34uT03fVE4Si-rstFjAN3XROB9Lq8&amp;ref=orjY4mGPRjk5boDnW0uvlrrd71vZw9kpBbdk9BlZa0lusU7dFcggyxweHtw6UWDcuk-vnB8RC5MEhIa1lYMWPlhQC9eLtURtk611QZe80p4FEyk5Kc71PMOle0gdGiDD6C3JD8C71LQAlMHi8HsUEO2jypF_NNWArvcyclnOmcDCXEiPtXYdWL4yYjQfNMEtEqsl40KzXeod9wHQLtDhCQ&amp;l10n=ru&amp;cts=1453897559847&amp;mc=4.149112813546344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://yandex.ru/clck/jsredir?from=yandex.ru%3Bsearch%2F%3Bweb%3B%3B&amp;text=&amp;etext=946.YcBscRl_pN36kQvB8NXqSma2A2jVIYWdH0KQhyKj34KZZ6Ied9G2zZUEvNxbu8o-4yyFf1Urw0_uwAsSsn7bRw.b04408b0e13cda057daef4532353de3a32e8b2cc&amp;uuid=&amp;state=PEtFfuTeVD4jaxywoSUvtNlVVIL6S3yQ0eL-KRksnRFetzHgl8sU5u5XKwtZDO6p&amp;data=UlNrNmk5WktYejR0eWJFYk1LdmtxbDFCcTIycGRlVkwybTBKUHVsdGNPMGJxLVRpemh5ekZ2OEctUDNaWmhnaF9ISWV2LVdTcGxmeGg4R0M5SUd2Q1NHVHdkVlhHa0Vz&amp;b64e=2&amp;sign=568d8a9485baa8cb4994dd5ff561ee75&amp;keyno=0&amp;cst=AiuY0DBWFJ5Hyx_fyvalFEbS7YZCzSo8CV3Yk8heDrep1KNjq_8MYLA1gYDZAQ_n6saGQMy0ocvQAICSdU3Iq472X0T3QSK7EYiDc3mN2dK94uNuZzLiRoZOCmRTzqFNdmbM16roGWDUhwrXQcLApH0AANzp7i3REjf6EAzACML_v9tAtbgG1eVc6qQQq2BW_dHfEgxi_8kk0Y3MXpEk1B_Pky0_TD7XefIMHq6ECbzKwTCDCoHrg-Ce-xDadeXYw7YxiHkqNRoKJ-IGNYNO8RJ7FgHcrBFkq91ckwEo3kwG9cO_RTjpKgjlVCOU1tLfZbVonnHGl7MOsG_3S59CHgyznvQ2rRjY1GU-P3g-YgMPvL34uT03fVE4Si-rstFjAN3XROB9Lq8&amp;ref=orjY4mGPRjk5boDnW0uvlrrd71vZw9kpBbdk9BlZa0lusU7dFcggyxweHtw6UWDcuk-vnB8RC5MEhIa1lYMWPlhQC9eLtURtk611QZe80p4FEyk5Kc71PMOle0gdGiDD6C3JD8C71LQAlMHi8HsUEO2jypF_NNWArvcyclnOmcDCXEiPtXYdWL4yYjQfNMEtEqsl40KzXeod9wHQLtDhCQ&amp;l10n=ru&amp;cts=1453897562937&amp;mc=4.107211271557133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yandex.ru/clck/jsredir?from=yandex.ru%3Bsearch%2F%3Bweb%3B%3B&amp;text=&amp;etext=946.uS9d9F0SCRVlHSBmxwQUpAv8_kk6mQOQnRdKPGriR-tmvs1w9gR2Xnx3ysiOmtK8vkAJnwMray4ZO_0W_AMF2U1Tsiiz8zo5LMrWA0agzHN4qOKx0Pvsd9hzGK6sqdgOuyxSZb-FkhzwoK-yDAJAHACcx_C1UHuaFUOaAPI6tRk.5c23247d1c7c24cb181d528b85e5942220a32535&amp;uuid=&amp;state=PEtFfuTeVD4jaxywoSUvtB2i7c0_vxGdK36K8R-3EBWXJ0aR4KoyxnsLMaOeOxWxzO8uGDVWZpEMeK5gJmmbAP6SO4oPkhzj&amp;data=UlNrNmk5WktYejR0eWJFYk1Ldmtxc3Q2MzdXOFJ0SHVjeWFCVFk0UEtERTVkUHRRUlpKcWJ5ZTJNYkRlVG9XWlBBNGw2Z0tCaFRUaFkyLTY0M1MtczFINW1WaEVEQ2JYckVOS08zTEY3M05CRlg0ZnNBaEVCcjNTN25Cc3laY3J3ZU42Z0pGbURjUHlhX19wcnhqZzM5NnlYdVlzNElISkRPZFlmU3lZU1g4a1Nac21WdkxtOG9vSFpSXzJiQzBtTFJWWE5Jd2JORUR3WUN1bXh0eXFpMm8xZGUtOHRzaWxXSEFlZGx4dGY4cUMyNTFCYmlPYW1B&amp;b64e=2&amp;sign=c095c689b47d2a0efc68da8bc79a363b&amp;keyno=0&amp;cst=AiuY0DBWFJ5Hyx_fyvalFEbS7YZCzSo8CV3Yk8heDrep1KNjq_8MYLA1gYDZAQ_n6saGQMy0ocvQAICSdU3Iq472X0T3QSK7EYiDc3mN2dK94uNuZzLiRoZOCmRTzqFNdmbM16roGWDUhwrXQcLApH0AANzp7i3REjf6EAzACML_v9tAtbgG1eVc6qQQq2BW_dHfEgxi_8kk0Y3MXpEk1B_Pky0_TD7XefIMHq6ECbzKwTCDCoHrg-Ce-xDadeXYw7YxiHkqNRoKJ-IGNYNO8RJ7FgHcrBFkq91ckwEo3kwG9cO_RTjpKgjlVCOU1tLf_g0Eur1rqSpC4lu6gebqxL-V3A-_1oVR6CIvyp3APNVd7Z2YnPaf0EDuPDG8qG1VWB6a-t_zp9I&amp;ref=orjY4mGPRjk5boDnW0uvlrrd71vZw9kppR-pTmiw6tVdO-QHD7Yhu2CJxUoQ2t-Ixx3gPM1gtJoeJe4s4sIPD1pvdC8_PJkpBHDp-xYJpWVeDE6pyX2df71_IRrCiG_POx7DurXErckO1Ocow-DZc3ohx2suR_yG9JD1BZrdjdfBFWFmqz3qRGGnq6eNUY0KYxbSSEAqG_uhy1mnbgjBousMjQoRLYa4LkVXp_wOBviiAvX0nwSgGR9hR9fw6LPxL20JrSzD92nDF1kZ8NBknc9i4G5zDuUjzdEnLg__MYvlmR5wyh5x8pmUxL_pkyzmJO16d6eHGMVq-GJe3e1Wwa5hNfheV8CMaECEJ3x0IH6Bs3QEVUelXzLFB0mDArOPRTv303-MZuJPLCJ0GGX1AX_vLPy45jsufSD_7rxD3fquIS0oD8qCu-i05RkcTRsbys_6wbJNTJy86LgJl5QL0dtcQ8U7rrwKyVxDBDzfnBBV2a-a9_ydWeAuHvet4Jl1JmaMJjbAbwiNmytqwEohX8UkijQJaEwtqAlzyNohKqXrvlKFOrYAZmmrSO5iu0kfPK8I2OFiKed3RdP4CA59bKWwtT90QPLFS4PCqKmYma96kPY8cuA20nT83N9rxTzHWJPIuU1dJ63W0PO9FU8cI1W4CB7kao6ahI5cXHQHZyHeXz6PCYerUn_SM1iaJLQ4pthkzJtHxrB-I_h9T2QFzYy2CnVbmxzzN39OyRmJYVIKIikI_yDOXEns9ytf6aXMyu2SvzmZNlA3aCz6a--DjybZLI6i-SClMdpBmAYcJ1FFJf-YVqHwdgpN95b8IJ8maxViJTCW89T2cnKv5G20KZVJGAdBlU5Qc3nKiHnddtz8GLmtv7UFt6" TargetMode="External"/><Relationship Id="rId14" Type="http://schemas.openxmlformats.org/officeDocument/2006/relationships/hyperlink" Target="http://yandex.ru/clck/jsredir?from=yandex.ru%3Bsearch%2F%3Bweb%3B%3B&amp;text=&amp;etext=946.DcaSAbXrf66jAPuZ1eaugxXjtxPLKDNEl0OqmZEG0qtJ5-Nb9TMNE22cdYy8Sfk9Gk4kDyWJpDKdwVdknfbrkGOKRsWLhmuvoEivzM3zj2vW_OiJ2IyLOmMlVJZe3zmo_0wVZhOrKmljiWpXXJem0IzJEdAYrZHrMe_ZA1A-xF3r0pU_qryVEz5csKH2vuOu.0b75e80a24b99a337bad3c9b93d5475e922dc771&amp;uuid=&amp;state=PEtFfuTeVD4jaxywoSUvtB2i7c0_vxGdK36K8R-3EBWXJ0aR4KoyxnsLMaOeOxWxpv1GbHZUnzWGq-cbZ-r4PEMV-0Gl-23U&amp;data=UlNrNmk5WktYejR0eWJFYk1LdmtxdERQaUctaGZ1bmhaekoxNFdwbjhqQXBrLTNGaXB1ZFAtLUxwZFduZGJ1UUFURzdzRVN4aTZoTVB4ZjJDa19kVkFjMUMtakNZaFR2azdROWFzM1hXVUU&amp;b64e=2&amp;sign=01539abb5df4d7b0648f50d1bf03dac7&amp;keyno=0&amp;cst=AiuY0DBWFJ5Hyx_fyvalFEbS7YZCzSo8CV3Yk8heDrep1KNjq_8MYLA1gYDZAQ_n6saGQMy0ocvQAICSdU3Iq472X0T3QSK7EYiDc3mN2dK94uNuZzLiRoZOCmRTzqFNdmbM16roGWDUhwrXQcLApH0AANzp7i3REjf6EAzACML_v9tAtbgG1eVc6qQQq2BW_dHfEgxi_8kk0Y3MXpEk1B_Pky0_TD7XefIMHq6ECbzKwTCDCoHrg-Ce-xDadeXYw7YxiHkqNRoKJ-IGNYNO8RJ7FgHcrBFkq91ckwEo3kwG9cO_RTjpKgjlVCOU1tLf-AU3v-yowIqQPq3xT6GCkV6ePEa1-bkssTAykGhslN7XVY2wyrs_2PrN8gZ1oNBeOm49QE1Fmfo&amp;ref=orjY4mGPRjk5boDnW0uvlrrd71vZw9kppR-pTmiw6tVdO-QHD7Yhu2CJxUoQ2t-Ixx3gPM1gtJoJAA6jHW1nikIXLqPwKI-JVvxQFejxfyrlHRzmTGfBIR1sWWMbwQcI0e-8eqjpWXC3yVtsO2T4D_5gu0UwrzL642L1G2xiE4dZsTavrpBipnFzsg0wADHbVp69LURVXI9Sje6uM-fsys_6H2g3-z3WW1NnsGDvTPQowLc2aY7pBXzYbvfTL9tYkPYpA1ewA27BGvuWvfSIulYM75kRPunx7Msstoz9wj0yTBiiojLvdA0SCVshSVjE99hSQYtl7DMXK7j0cF3qZpieImIG3zRIAF0TYtXxnvYx2YVujMHCTM7uY6CqWueHEkydb1Zis6FZ4rFR46X1bomQnCASJs8fOKSdk9pndUaq3pYidFa5jgqR578C6eh-LFCxy7JteI3M_xD896lbZ6FR5dn0hA2FoxVwuT8j4Bi_jD0oBju5ZndW-ZzOpORdEx1cM5V6uVQVD0heFU4pJAoQyN0oXNOBhPoZ2mNIE2uPIZBWvsXpFIBqfmHP1AbuQ53X4frBQc6ZMEZyPCmxZIilDCNkpVCJDAQSvgoQQALpOAZLNZ6g5gRcMiHOmdxaWGNNg75_akQO1WRpDV2nO00vSjL9UXY2vnWqXRrV6TsfV3jtEB9-PjCPStqLeNHw404rP0hIMhmkPddTCq8WA2imGqYHnzg6Jy9dut_tFlOyjmO81dwCDxMVK3eNkTGpi671SNeyVcPoluQOkOZDhiixeWW-vDKqHztqr9BIQDOvrDpBISR2O8qJrfQQjgAjqkrNnh1x4eQ&amp;l10n=ru&amp;cts=1453897978687&amp;mc=5.147115652840235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8487</TotalTime>
  <Pages>12</Pages>
  <Words>3324</Words>
  <Characters>18953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Анжела</cp:lastModifiedBy>
  <cp:revision>96</cp:revision>
  <cp:lastPrinted>2016-01-29T01:35:00Z</cp:lastPrinted>
  <dcterms:created xsi:type="dcterms:W3CDTF">2016-01-02T02:07:00Z</dcterms:created>
  <dcterms:modified xsi:type="dcterms:W3CDTF">2024-09-29T11:08:00Z</dcterms:modified>
</cp:coreProperties>
</file>